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A3E" w:rsidRPr="00626656" w:rsidRDefault="00117A3E" w:rsidP="003035E0">
      <w:pPr>
        <w:rPr>
          <w:u w:val="single"/>
        </w:rPr>
      </w:pPr>
      <w:r w:rsidRPr="00626656">
        <w:rPr>
          <w:u w:val="single"/>
        </w:rPr>
        <w:t>Acce</w:t>
      </w:r>
      <w:r>
        <w:rPr>
          <w:u w:val="single"/>
        </w:rPr>
        <w:t>ptance S</w:t>
      </w:r>
      <w:r w:rsidRPr="00626656">
        <w:rPr>
          <w:u w:val="single"/>
        </w:rPr>
        <w:t>peech: Short Animation</w:t>
      </w:r>
    </w:p>
    <w:p w:rsidR="00117A3E" w:rsidRPr="00626656" w:rsidRDefault="00117A3E" w:rsidP="003035E0">
      <w:pPr>
        <w:rPr>
          <w:u w:val="single"/>
        </w:rPr>
      </w:pPr>
      <w:r w:rsidRPr="00626656">
        <w:rPr>
          <w:u w:val="single"/>
        </w:rPr>
        <w:t>Emma Lazenby – Mother of Many</w:t>
      </w:r>
    </w:p>
    <w:p w:rsidR="00117A3E" w:rsidRDefault="00117A3E" w:rsidP="003035E0">
      <w:r>
        <w:t>Wow.  I really can't believe that and I have forgotten my speech, but wow, thank you so much to so many people.</w:t>
      </w:r>
    </w:p>
    <w:p w:rsidR="00117A3E" w:rsidRDefault="00117A3E" w:rsidP="003035E0">
      <w:r>
        <w:t>So thank you very much to everybody at Arthur Cox, to Sarah and Candy, and Felix and Mark and Steve and all the animators and all the people who helped me, and for music by David Schweitzer and sung by Barnaby Kampfner. [Thanks to] all the women who had the births and all the pregnant women who recorded their bellies and for all the midwives who gave me big advice.  And to Sally Arthur who cannot be here because she is 39 weeks pregnant at the moment, and to my mum who is my biggest inspiration.  She was a midwife for 30 years and delivered 3,500 babies.  And to Channel 4 and South West Screens and the UK Film Council and to all midwives everywhere for doing such an amazing job.  Thank you.</w:t>
      </w:r>
    </w:p>
    <w:sectPr w:rsidR="00117A3E" w:rsidSect="0063553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35E0"/>
    <w:rsid w:val="00117A3E"/>
    <w:rsid w:val="003035E0"/>
    <w:rsid w:val="00626656"/>
    <w:rsid w:val="0063553B"/>
    <w:rsid w:val="007A116F"/>
    <w:rsid w:val="00A2435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53B"/>
    <w:pPr>
      <w:spacing w:after="200" w:line="276" w:lineRule="auto"/>
    </w:pPr>
    <w:rPr>
      <w:lang w:val="en-GB"/>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Pages>
  <Words>130</Words>
  <Characters>747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Acceptance Speech: Short Animation</dc:title>
  <dc:subject/>
  <dc:creator>presentation</dc:creator>
  <cp:keywords/>
  <dc:description/>
  <cp:lastModifiedBy>robertc</cp:lastModifiedBy>
  <cp:revision>2</cp:revision>
  <dcterms:created xsi:type="dcterms:W3CDTF">2010-02-25T11:17:00Z</dcterms:created>
  <dcterms:modified xsi:type="dcterms:W3CDTF">2010-02-25T11:17:00Z</dcterms:modified>
</cp:coreProperties>
</file>