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88A" w:rsidRDefault="006053F5" w:rsidP="00527EBC">
      <w:pPr>
        <w:jc w:val="center"/>
        <w:rPr>
          <w:b/>
          <w:color w:val="FF0000"/>
        </w:rPr>
      </w:pPr>
      <w:r>
        <w:rPr>
          <w:noProof/>
          <w:lang w:eastAsia="en-GB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-433543</wp:posOffset>
            </wp:positionH>
            <wp:positionV relativeFrom="paragraph">
              <wp:posOffset>-448945</wp:posOffset>
            </wp:positionV>
            <wp:extent cx="2296795" cy="574040"/>
            <wp:effectExtent l="0" t="0" r="8255" b="0"/>
            <wp:wrapNone/>
            <wp:docPr id="2" name="Picture 2" descr="EE_BAFTA_FILM_AWARDS_RGB_POS_SML_AQ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E_BAFTA_FILM_AWARDS_RGB_POS_SML_AQU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79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4348" w:rsidRDefault="00434348" w:rsidP="00527EBC">
      <w:pPr>
        <w:jc w:val="center"/>
        <w:rPr>
          <w:b/>
          <w:color w:val="FF0000"/>
        </w:rPr>
      </w:pPr>
    </w:p>
    <w:p w:rsidR="00175D9A" w:rsidRDefault="00175D9A" w:rsidP="00527EBC">
      <w:pPr>
        <w:jc w:val="center"/>
        <w:rPr>
          <w:b/>
          <w:color w:val="FF0000"/>
        </w:rPr>
      </w:pPr>
    </w:p>
    <w:p w:rsidR="00C057F1" w:rsidRPr="00F11C49" w:rsidRDefault="00C057F1" w:rsidP="00527EBC">
      <w:pPr>
        <w:jc w:val="center"/>
        <w:rPr>
          <w:b/>
          <w:color w:val="FF0000"/>
        </w:rPr>
      </w:pPr>
    </w:p>
    <w:p w:rsidR="002668B2" w:rsidRPr="0012157E" w:rsidRDefault="00434348" w:rsidP="00527EBC">
      <w:pPr>
        <w:jc w:val="center"/>
        <w:rPr>
          <w:b/>
          <w:sz w:val="24"/>
          <w:szCs w:val="24"/>
        </w:rPr>
      </w:pPr>
      <w:r w:rsidRPr="0012157E">
        <w:rPr>
          <w:b/>
          <w:sz w:val="24"/>
          <w:szCs w:val="24"/>
        </w:rPr>
        <w:t>2012</w:t>
      </w:r>
      <w:r w:rsidR="002668B2" w:rsidRPr="0012157E">
        <w:rPr>
          <w:b/>
          <w:sz w:val="24"/>
          <w:szCs w:val="24"/>
        </w:rPr>
        <w:t xml:space="preserve"> NOMINATIONS</w:t>
      </w:r>
      <w:r w:rsidR="00A47BAC">
        <w:rPr>
          <w:b/>
          <w:sz w:val="24"/>
          <w:szCs w:val="24"/>
        </w:rPr>
        <w:t xml:space="preserve"> AND WINNERS</w:t>
      </w:r>
    </w:p>
    <w:p w:rsidR="0086501F" w:rsidRPr="0012157E" w:rsidRDefault="002668B2" w:rsidP="00527EBC">
      <w:pPr>
        <w:jc w:val="center"/>
        <w:rPr>
          <w:b/>
        </w:rPr>
      </w:pPr>
      <w:r w:rsidRPr="0012157E">
        <w:rPr>
          <w:b/>
        </w:rPr>
        <w:t>(</w:t>
      </w:r>
      <w:proofErr w:type="gramStart"/>
      <w:r w:rsidRPr="0012157E">
        <w:rPr>
          <w:b/>
        </w:rPr>
        <w:t>presented</w:t>
      </w:r>
      <w:proofErr w:type="gramEnd"/>
      <w:r w:rsidRPr="0012157E">
        <w:rPr>
          <w:b/>
        </w:rPr>
        <w:t xml:space="preserve"> in </w:t>
      </w:r>
      <w:r w:rsidR="00434348" w:rsidRPr="0012157E">
        <w:rPr>
          <w:b/>
        </w:rPr>
        <w:t>2013</w:t>
      </w:r>
      <w:r w:rsidRPr="0012157E">
        <w:rPr>
          <w:b/>
        </w:rPr>
        <w:t>)</w:t>
      </w:r>
    </w:p>
    <w:p w:rsidR="000B58EB" w:rsidRDefault="000B58EB" w:rsidP="00D42BBD">
      <w:pPr>
        <w:tabs>
          <w:tab w:val="left" w:pos="5159"/>
        </w:tabs>
      </w:pPr>
    </w:p>
    <w:p w:rsidR="00F73564" w:rsidRPr="00F11C49" w:rsidRDefault="00F73564" w:rsidP="00D42BBD">
      <w:pPr>
        <w:tabs>
          <w:tab w:val="left" w:pos="5159"/>
        </w:tabs>
      </w:pPr>
    </w:p>
    <w:p w:rsidR="00BD2DBC" w:rsidRDefault="00BD2DBC" w:rsidP="00C33795">
      <w:pPr>
        <w:pStyle w:val="Heading4"/>
        <w:ind w:left="284" w:right="0" w:hanging="284"/>
        <w:rPr>
          <w:rFonts w:ascii="Century Gothic" w:hAnsi="Century Gothic" w:cs="Tahoma"/>
          <w:sz w:val="19"/>
          <w:szCs w:val="19"/>
        </w:rPr>
      </w:pPr>
      <w:r>
        <w:rPr>
          <w:rFonts w:ascii="Century Gothic" w:hAnsi="Century Gothic" w:cs="Tahoma"/>
          <w:sz w:val="19"/>
          <w:szCs w:val="19"/>
        </w:rPr>
        <w:t>FELLOWSHIP</w:t>
      </w:r>
    </w:p>
    <w:p w:rsidR="00BD2DBC" w:rsidRDefault="00BD2DBC" w:rsidP="00F73564">
      <w:pPr>
        <w:pStyle w:val="Heading4"/>
        <w:ind w:right="0"/>
        <w:rPr>
          <w:rFonts w:ascii="Century Gothic" w:hAnsi="Century Gothic" w:cs="Tahoma"/>
          <w:b w:val="0"/>
          <w:sz w:val="19"/>
          <w:szCs w:val="19"/>
        </w:rPr>
      </w:pPr>
      <w:r>
        <w:rPr>
          <w:rFonts w:ascii="Century Gothic" w:hAnsi="Century Gothic" w:cs="Tahoma"/>
          <w:b w:val="0"/>
          <w:sz w:val="19"/>
          <w:szCs w:val="19"/>
        </w:rPr>
        <w:t>ALAN PARKER</w:t>
      </w:r>
    </w:p>
    <w:p w:rsidR="00175D9A" w:rsidRDefault="00175D9A" w:rsidP="00175D9A">
      <w:pPr>
        <w:rPr>
          <w:lang w:val="en-US"/>
        </w:rPr>
      </w:pPr>
    </w:p>
    <w:p w:rsidR="00050322" w:rsidRPr="00175D9A" w:rsidRDefault="00050322" w:rsidP="00175D9A">
      <w:pPr>
        <w:rPr>
          <w:lang w:val="en-US"/>
        </w:rPr>
      </w:pPr>
    </w:p>
    <w:p w:rsidR="00BD2DBC" w:rsidRDefault="00BD2DBC" w:rsidP="00F73564">
      <w:pPr>
        <w:pStyle w:val="Heading4"/>
        <w:ind w:right="0"/>
        <w:rPr>
          <w:rFonts w:ascii="Century Gothic" w:hAnsi="Century Gothic" w:cs="Tahoma"/>
          <w:sz w:val="19"/>
          <w:szCs w:val="19"/>
        </w:rPr>
      </w:pPr>
      <w:r>
        <w:rPr>
          <w:rFonts w:ascii="Century Gothic" w:hAnsi="Century Gothic" w:cs="Tahoma"/>
          <w:sz w:val="19"/>
          <w:szCs w:val="19"/>
        </w:rPr>
        <w:t>OUTSTANDING BRITISH CONTRIBUTION TO CINEMA</w:t>
      </w:r>
    </w:p>
    <w:p w:rsidR="00BD2DBC" w:rsidRDefault="00BD2DBC" w:rsidP="00F73564">
      <w:pPr>
        <w:pStyle w:val="Heading4"/>
        <w:ind w:right="0"/>
        <w:rPr>
          <w:rFonts w:ascii="Century Gothic" w:hAnsi="Century Gothic" w:cs="Tahoma"/>
          <w:b w:val="0"/>
          <w:sz w:val="19"/>
          <w:szCs w:val="19"/>
        </w:rPr>
      </w:pPr>
      <w:r>
        <w:rPr>
          <w:rFonts w:ascii="Century Gothic" w:hAnsi="Century Gothic" w:cs="Tahoma"/>
          <w:b w:val="0"/>
          <w:sz w:val="19"/>
          <w:szCs w:val="19"/>
        </w:rPr>
        <w:t>TESSA ROSS</w:t>
      </w:r>
    </w:p>
    <w:p w:rsidR="00175D9A" w:rsidRDefault="00175D9A" w:rsidP="00BD2DBC">
      <w:pPr>
        <w:rPr>
          <w:lang w:val="en-US"/>
        </w:rPr>
      </w:pPr>
    </w:p>
    <w:p w:rsidR="00050322" w:rsidRPr="00BD2DBC" w:rsidRDefault="00050322" w:rsidP="00BD2DBC">
      <w:pPr>
        <w:rPr>
          <w:lang w:val="en-US"/>
        </w:rPr>
      </w:pPr>
    </w:p>
    <w:p w:rsidR="00F73564" w:rsidRPr="00F11C49" w:rsidRDefault="00F73564" w:rsidP="00F73564">
      <w:pPr>
        <w:pStyle w:val="Heading4"/>
        <w:ind w:right="0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BEST FILM</w:t>
      </w:r>
    </w:p>
    <w:p w:rsidR="00F73564" w:rsidRPr="00DE58B5" w:rsidRDefault="0038447E" w:rsidP="00F73564">
      <w:pPr>
        <w:rPr>
          <w:b/>
        </w:rPr>
      </w:pPr>
      <w:r w:rsidRPr="00DE58B5">
        <w:rPr>
          <w:b/>
        </w:rPr>
        <w:t>ARGO</w:t>
      </w:r>
      <w:r w:rsidR="001A0490" w:rsidRPr="00DE58B5">
        <w:rPr>
          <w:b/>
        </w:rPr>
        <w:t xml:space="preserve"> </w:t>
      </w:r>
      <w:r w:rsidR="00512D10" w:rsidRPr="00DE58B5">
        <w:rPr>
          <w:b/>
          <w:i/>
        </w:rPr>
        <w:t xml:space="preserve">Grant </w:t>
      </w:r>
      <w:proofErr w:type="spellStart"/>
      <w:r w:rsidR="00512D10" w:rsidRPr="00DE58B5">
        <w:rPr>
          <w:b/>
          <w:i/>
        </w:rPr>
        <w:t>Heslov</w:t>
      </w:r>
      <w:proofErr w:type="spellEnd"/>
      <w:r w:rsidR="00512D10" w:rsidRPr="00DE58B5">
        <w:rPr>
          <w:b/>
          <w:i/>
        </w:rPr>
        <w:t>, Ben Affleck, George Clooney</w:t>
      </w:r>
    </w:p>
    <w:p w:rsidR="00434348" w:rsidRPr="001F25C0" w:rsidRDefault="00196309" w:rsidP="00434348">
      <w:r w:rsidRPr="001F25C0">
        <w:t>LES MISÉRABLES</w:t>
      </w:r>
      <w:r w:rsidR="00434348" w:rsidRPr="001F25C0">
        <w:t xml:space="preserve"> </w:t>
      </w:r>
      <w:r w:rsidR="00E47C2B" w:rsidRPr="001F25C0">
        <w:rPr>
          <w:i/>
        </w:rPr>
        <w:t xml:space="preserve">Tim Bevan, Eric </w:t>
      </w:r>
      <w:proofErr w:type="spellStart"/>
      <w:r w:rsidR="00E47C2B" w:rsidRPr="001F25C0">
        <w:rPr>
          <w:i/>
        </w:rPr>
        <w:t>Fellner</w:t>
      </w:r>
      <w:proofErr w:type="spellEnd"/>
      <w:r w:rsidR="00E47C2B" w:rsidRPr="001F25C0">
        <w:rPr>
          <w:i/>
        </w:rPr>
        <w:t>, Debra Hayward, Cameron Mackintosh</w:t>
      </w:r>
    </w:p>
    <w:p w:rsidR="00434348" w:rsidRPr="001F25C0" w:rsidRDefault="00196309" w:rsidP="00434348">
      <w:r w:rsidRPr="001F25C0">
        <w:t>LIFE OF PI</w:t>
      </w:r>
      <w:r w:rsidR="00434348" w:rsidRPr="001F25C0">
        <w:t xml:space="preserve"> </w:t>
      </w:r>
      <w:r w:rsidR="00801BB5" w:rsidRPr="001F25C0">
        <w:rPr>
          <w:i/>
        </w:rPr>
        <w:t xml:space="preserve">Gil Netter, </w:t>
      </w:r>
      <w:proofErr w:type="spellStart"/>
      <w:r w:rsidR="00801BB5" w:rsidRPr="001F25C0">
        <w:rPr>
          <w:i/>
        </w:rPr>
        <w:t>Ang</w:t>
      </w:r>
      <w:proofErr w:type="spellEnd"/>
      <w:r w:rsidR="00801BB5" w:rsidRPr="001F25C0">
        <w:rPr>
          <w:i/>
        </w:rPr>
        <w:t xml:space="preserve"> Lee, David </w:t>
      </w:r>
      <w:proofErr w:type="spellStart"/>
      <w:r w:rsidR="00801BB5" w:rsidRPr="001F25C0">
        <w:rPr>
          <w:i/>
        </w:rPr>
        <w:t>Womark</w:t>
      </w:r>
      <w:proofErr w:type="spellEnd"/>
    </w:p>
    <w:p w:rsidR="00434348" w:rsidRPr="001F25C0" w:rsidRDefault="00196309" w:rsidP="00434348">
      <w:r w:rsidRPr="001F25C0">
        <w:t>LINCOLN</w:t>
      </w:r>
      <w:r w:rsidR="00434348" w:rsidRPr="001F25C0">
        <w:t xml:space="preserve"> </w:t>
      </w:r>
      <w:r w:rsidR="00332BCD" w:rsidRPr="001F25C0">
        <w:rPr>
          <w:i/>
        </w:rPr>
        <w:t>Steven Spielberg, Kathleen Kennedy</w:t>
      </w:r>
    </w:p>
    <w:p w:rsidR="00434348" w:rsidRPr="001F25C0" w:rsidRDefault="00196309" w:rsidP="00434348">
      <w:r w:rsidRPr="001F25C0">
        <w:t>ZERO DARK THIRTY</w:t>
      </w:r>
      <w:r w:rsidR="00434348" w:rsidRPr="001F25C0">
        <w:t xml:space="preserve"> </w:t>
      </w:r>
      <w:r w:rsidR="0033168A" w:rsidRPr="001F25C0">
        <w:rPr>
          <w:i/>
        </w:rPr>
        <w:t xml:space="preserve">Mark </w:t>
      </w:r>
      <w:proofErr w:type="spellStart"/>
      <w:r w:rsidR="0033168A" w:rsidRPr="001F25C0">
        <w:rPr>
          <w:i/>
        </w:rPr>
        <w:t>Boal</w:t>
      </w:r>
      <w:proofErr w:type="spellEnd"/>
      <w:r w:rsidR="0033168A" w:rsidRPr="001F25C0">
        <w:rPr>
          <w:i/>
        </w:rPr>
        <w:t>, Kathryn Bigelow, Megan Ellison</w:t>
      </w:r>
    </w:p>
    <w:p w:rsidR="00F11C49" w:rsidRPr="001F25C0" w:rsidRDefault="00F11C49" w:rsidP="00F73564">
      <w:pPr>
        <w:rPr>
          <w:rFonts w:cs="Tahoma"/>
        </w:rPr>
      </w:pPr>
    </w:p>
    <w:p w:rsidR="000C4074" w:rsidRPr="001F25C0" w:rsidRDefault="000C407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>OUTSTANDING BRITISH FILM</w:t>
      </w:r>
    </w:p>
    <w:p w:rsidR="00434348" w:rsidRPr="001F25C0" w:rsidRDefault="00196309" w:rsidP="00434348">
      <w:r w:rsidRPr="001F25C0">
        <w:t>ANNA KARENINA</w:t>
      </w:r>
      <w:r w:rsidR="00434348" w:rsidRPr="001F25C0">
        <w:t xml:space="preserve"> </w:t>
      </w:r>
      <w:r w:rsidR="00750B46" w:rsidRPr="001F25C0">
        <w:rPr>
          <w:i/>
        </w:rPr>
        <w:t>Joe Wright, Tim Bevan</w:t>
      </w:r>
      <w:r w:rsidR="00D44D88" w:rsidRPr="001F25C0">
        <w:rPr>
          <w:i/>
        </w:rPr>
        <w:t>,</w:t>
      </w:r>
      <w:r w:rsidR="00750B46" w:rsidRPr="001F25C0">
        <w:rPr>
          <w:i/>
        </w:rPr>
        <w:t xml:space="preserve"> Eric </w:t>
      </w:r>
      <w:proofErr w:type="spellStart"/>
      <w:r w:rsidR="00750B46" w:rsidRPr="001F25C0">
        <w:rPr>
          <w:i/>
        </w:rPr>
        <w:t>Fellner</w:t>
      </w:r>
      <w:proofErr w:type="spellEnd"/>
      <w:r w:rsidR="00750B46" w:rsidRPr="001F25C0">
        <w:rPr>
          <w:i/>
        </w:rPr>
        <w:t xml:space="preserve">, Paul Webster, </w:t>
      </w:r>
      <w:r w:rsidR="00122DE6" w:rsidRPr="001F25C0">
        <w:rPr>
          <w:i/>
        </w:rPr>
        <w:t>Tom Stoppard</w:t>
      </w:r>
    </w:p>
    <w:p w:rsidR="00434348" w:rsidRPr="001F25C0" w:rsidRDefault="00196309" w:rsidP="00434348">
      <w:r w:rsidRPr="001F25C0">
        <w:t>THE BEST EXOTIC MARIGOLD HOTEL</w:t>
      </w:r>
      <w:r w:rsidR="00434348" w:rsidRPr="001F25C0">
        <w:t xml:space="preserve"> </w:t>
      </w:r>
      <w:r w:rsidR="009067EB" w:rsidRPr="001F25C0">
        <w:rPr>
          <w:i/>
        </w:rPr>
        <w:t xml:space="preserve">John Madden, Graham Broadbent, Pete </w:t>
      </w:r>
      <w:proofErr w:type="spellStart"/>
      <w:r w:rsidR="009067EB" w:rsidRPr="001F25C0">
        <w:rPr>
          <w:i/>
        </w:rPr>
        <w:t>Czernin</w:t>
      </w:r>
      <w:proofErr w:type="spellEnd"/>
      <w:r w:rsidR="009067EB" w:rsidRPr="001F25C0">
        <w:rPr>
          <w:i/>
        </w:rPr>
        <w:t xml:space="preserve">, </w:t>
      </w:r>
      <w:proofErr w:type="spellStart"/>
      <w:r w:rsidR="009067EB" w:rsidRPr="001F25C0">
        <w:rPr>
          <w:i/>
        </w:rPr>
        <w:t>Ol</w:t>
      </w:r>
      <w:proofErr w:type="spellEnd"/>
      <w:r w:rsidR="009067EB" w:rsidRPr="001F25C0">
        <w:rPr>
          <w:i/>
        </w:rPr>
        <w:t xml:space="preserve"> Parker</w:t>
      </w:r>
    </w:p>
    <w:p w:rsidR="00434348" w:rsidRPr="001F25C0" w:rsidRDefault="00196309" w:rsidP="00434348">
      <w:r w:rsidRPr="001F25C0">
        <w:t xml:space="preserve">LES MISÉRABLES </w:t>
      </w:r>
      <w:r w:rsidR="001D1E12" w:rsidRPr="001F25C0">
        <w:rPr>
          <w:i/>
        </w:rPr>
        <w:t xml:space="preserve">Tom Hooper, Tim Bevan, Eric </w:t>
      </w:r>
      <w:proofErr w:type="spellStart"/>
      <w:r w:rsidR="001D1E12" w:rsidRPr="001F25C0">
        <w:rPr>
          <w:i/>
        </w:rPr>
        <w:t>Fellner</w:t>
      </w:r>
      <w:proofErr w:type="spellEnd"/>
      <w:r w:rsidR="001D1E12" w:rsidRPr="001F25C0">
        <w:rPr>
          <w:i/>
        </w:rPr>
        <w:t xml:space="preserve">, Debra Hayward, Cameron Mackintosh, William Nicholson, Alain </w:t>
      </w:r>
      <w:proofErr w:type="spellStart"/>
      <w:r w:rsidR="001D1E12" w:rsidRPr="001F25C0">
        <w:rPr>
          <w:i/>
        </w:rPr>
        <w:t>Boublil</w:t>
      </w:r>
      <w:proofErr w:type="spellEnd"/>
      <w:r w:rsidR="001D1E12" w:rsidRPr="001F25C0">
        <w:rPr>
          <w:i/>
        </w:rPr>
        <w:t xml:space="preserve">, Claude-Michel </w:t>
      </w:r>
      <w:proofErr w:type="spellStart"/>
      <w:r w:rsidR="001D1E12" w:rsidRPr="001F25C0">
        <w:rPr>
          <w:i/>
        </w:rPr>
        <w:t>Schönberg</w:t>
      </w:r>
      <w:proofErr w:type="spellEnd"/>
      <w:r w:rsidR="001D1E12" w:rsidRPr="001F25C0">
        <w:rPr>
          <w:i/>
        </w:rPr>
        <w:t xml:space="preserve">, Herbert </w:t>
      </w:r>
      <w:proofErr w:type="spellStart"/>
      <w:r w:rsidR="001D1E12" w:rsidRPr="001F25C0">
        <w:rPr>
          <w:i/>
        </w:rPr>
        <w:t>Kretzmer</w:t>
      </w:r>
      <w:proofErr w:type="spellEnd"/>
    </w:p>
    <w:p w:rsidR="00434348" w:rsidRPr="001F25C0" w:rsidRDefault="00196309" w:rsidP="00434348">
      <w:r w:rsidRPr="001F25C0">
        <w:t>SEVEN PSYCHOPATHS</w:t>
      </w:r>
      <w:r w:rsidR="00434348" w:rsidRPr="001F25C0">
        <w:t xml:space="preserve"> </w:t>
      </w:r>
      <w:r w:rsidR="00EB09DA" w:rsidRPr="001F25C0">
        <w:rPr>
          <w:i/>
        </w:rPr>
        <w:t xml:space="preserve">Martin </w:t>
      </w:r>
      <w:proofErr w:type="spellStart"/>
      <w:r w:rsidR="00EB09DA" w:rsidRPr="001F25C0">
        <w:rPr>
          <w:i/>
        </w:rPr>
        <w:t>McDonagh</w:t>
      </w:r>
      <w:proofErr w:type="spellEnd"/>
      <w:r w:rsidR="00EB09DA" w:rsidRPr="001F25C0">
        <w:rPr>
          <w:i/>
        </w:rPr>
        <w:t xml:space="preserve">, Graham Broadbent, Pete </w:t>
      </w:r>
      <w:proofErr w:type="spellStart"/>
      <w:r w:rsidR="00EB09DA" w:rsidRPr="001F25C0">
        <w:rPr>
          <w:i/>
        </w:rPr>
        <w:t>Czernin</w:t>
      </w:r>
      <w:proofErr w:type="spellEnd"/>
    </w:p>
    <w:p w:rsidR="00434348" w:rsidRPr="00DE58B5" w:rsidRDefault="00196309" w:rsidP="00434348">
      <w:pPr>
        <w:rPr>
          <w:b/>
        </w:rPr>
      </w:pPr>
      <w:r w:rsidRPr="00DE58B5">
        <w:rPr>
          <w:b/>
        </w:rPr>
        <w:t>SKYFALL</w:t>
      </w:r>
      <w:r w:rsidR="00434348" w:rsidRPr="00DE58B5">
        <w:rPr>
          <w:b/>
        </w:rPr>
        <w:t xml:space="preserve"> </w:t>
      </w:r>
      <w:r w:rsidR="00460E8D" w:rsidRPr="00DE58B5">
        <w:rPr>
          <w:b/>
          <w:i/>
        </w:rPr>
        <w:t>Sam Mendes, Michael G. Wilson, Barbara Broccoli, Neal Purvis, Robert Wade, John Logan</w:t>
      </w:r>
    </w:p>
    <w:p w:rsidR="000C4074" w:rsidRDefault="000C407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</w:rPr>
      </w:pPr>
    </w:p>
    <w:p w:rsidR="00F73564" w:rsidRPr="001F25C0" w:rsidRDefault="00F73564" w:rsidP="00F73564">
      <w:pPr>
        <w:rPr>
          <w:rFonts w:cs="Tahoma"/>
          <w:b/>
          <w:color w:val="FF0000"/>
        </w:rPr>
      </w:pPr>
      <w:r w:rsidRPr="001F25C0">
        <w:rPr>
          <w:rFonts w:cs="Tahoma"/>
          <w:b/>
        </w:rPr>
        <w:t>OUTSTANDING DEBUT BY A BRITISH WRITER, DIRECTOR OR PRODUCER</w:t>
      </w:r>
      <w:r w:rsidR="001F25C0" w:rsidRPr="001F25C0">
        <w:rPr>
          <w:rFonts w:cs="Tahoma"/>
          <w:b/>
        </w:rPr>
        <w:t xml:space="preserve"> </w:t>
      </w:r>
    </w:p>
    <w:p w:rsidR="00C73693" w:rsidRPr="00DE58B5" w:rsidRDefault="00C73693" w:rsidP="00664B48">
      <w:pPr>
        <w:pStyle w:val="Title"/>
        <w:jc w:val="left"/>
        <w:rPr>
          <w:rFonts w:ascii="Century Gothic" w:hAnsi="Century Gothic"/>
          <w:i/>
          <w:sz w:val="19"/>
          <w:szCs w:val="19"/>
        </w:rPr>
      </w:pPr>
      <w:r w:rsidRPr="00DE58B5">
        <w:rPr>
          <w:rFonts w:ascii="Century Gothic" w:hAnsi="Century Gothic"/>
          <w:sz w:val="19"/>
          <w:szCs w:val="19"/>
        </w:rPr>
        <w:t>B</w:t>
      </w:r>
      <w:r w:rsidR="0082377C" w:rsidRPr="00DE58B5">
        <w:rPr>
          <w:rFonts w:ascii="Century Gothic" w:hAnsi="Century Gothic"/>
          <w:sz w:val="19"/>
          <w:szCs w:val="19"/>
        </w:rPr>
        <w:t>ART LAYTON (Director), DIMITRI D</w:t>
      </w:r>
      <w:r w:rsidRPr="00DE58B5">
        <w:rPr>
          <w:rFonts w:ascii="Century Gothic" w:hAnsi="Century Gothic"/>
          <w:sz w:val="19"/>
          <w:szCs w:val="19"/>
        </w:rPr>
        <w:t>O</w:t>
      </w:r>
      <w:r w:rsidR="0082377C" w:rsidRPr="00DE58B5">
        <w:rPr>
          <w:rFonts w:ascii="Century Gothic" w:hAnsi="Century Gothic"/>
          <w:sz w:val="19"/>
          <w:szCs w:val="19"/>
        </w:rPr>
        <w:t>G</w:t>
      </w:r>
      <w:r w:rsidRPr="00DE58B5">
        <w:rPr>
          <w:rFonts w:ascii="Century Gothic" w:hAnsi="Century Gothic"/>
          <w:sz w:val="19"/>
          <w:szCs w:val="19"/>
        </w:rPr>
        <w:t xml:space="preserve">ANIS (Producer) </w:t>
      </w:r>
      <w:proofErr w:type="gramStart"/>
      <w:r w:rsidRPr="00DE58B5">
        <w:rPr>
          <w:rFonts w:ascii="Century Gothic" w:hAnsi="Century Gothic"/>
          <w:i/>
          <w:sz w:val="19"/>
          <w:szCs w:val="19"/>
        </w:rPr>
        <w:t>The</w:t>
      </w:r>
      <w:proofErr w:type="gramEnd"/>
      <w:r w:rsidRPr="00DE58B5">
        <w:rPr>
          <w:rFonts w:ascii="Century Gothic" w:hAnsi="Century Gothic"/>
          <w:i/>
          <w:sz w:val="19"/>
          <w:szCs w:val="19"/>
        </w:rPr>
        <w:t xml:space="preserve"> Imposter</w:t>
      </w:r>
    </w:p>
    <w:p w:rsidR="00C73693" w:rsidRDefault="00C73693" w:rsidP="00664B48">
      <w:pPr>
        <w:pStyle w:val="Title"/>
        <w:jc w:val="left"/>
        <w:rPr>
          <w:rFonts w:ascii="Century Gothic" w:hAnsi="Century Gothic"/>
          <w:b w:val="0"/>
          <w:i/>
          <w:sz w:val="19"/>
          <w:szCs w:val="19"/>
        </w:rPr>
      </w:pPr>
      <w:r>
        <w:rPr>
          <w:rFonts w:ascii="Century Gothic" w:hAnsi="Century Gothic"/>
          <w:b w:val="0"/>
          <w:sz w:val="19"/>
          <w:szCs w:val="19"/>
        </w:rPr>
        <w:t xml:space="preserve">DAVID MORRIS (Director), JACQUI MORRIS (Director/Producer) </w:t>
      </w:r>
      <w:proofErr w:type="spellStart"/>
      <w:r>
        <w:rPr>
          <w:rFonts w:ascii="Century Gothic" w:hAnsi="Century Gothic"/>
          <w:b w:val="0"/>
          <w:i/>
          <w:sz w:val="19"/>
          <w:szCs w:val="19"/>
        </w:rPr>
        <w:t>McCullin</w:t>
      </w:r>
      <w:proofErr w:type="spellEnd"/>
    </w:p>
    <w:p w:rsidR="00C73693" w:rsidRDefault="00C73693" w:rsidP="00C73693">
      <w:pPr>
        <w:rPr>
          <w:rFonts w:cs="Tahoma"/>
        </w:rPr>
      </w:pPr>
      <w:r>
        <w:rPr>
          <w:rFonts w:cs="Tahoma"/>
        </w:rPr>
        <w:t xml:space="preserve">DEXTER FLETCHER (Director/Writer), DANNY KING (Writer) </w:t>
      </w:r>
      <w:r w:rsidRPr="00C73693">
        <w:rPr>
          <w:rFonts w:cs="Tahoma"/>
          <w:i/>
        </w:rPr>
        <w:t>Wild Bill</w:t>
      </w:r>
    </w:p>
    <w:p w:rsidR="00C73693" w:rsidRPr="00C73693" w:rsidRDefault="00C73693" w:rsidP="00C73693">
      <w:pPr>
        <w:rPr>
          <w:rFonts w:cs="Tahoma"/>
          <w:i/>
        </w:rPr>
      </w:pPr>
      <w:r>
        <w:rPr>
          <w:rFonts w:cs="Tahoma"/>
        </w:rPr>
        <w:t xml:space="preserve">JAMES BOBIN (Director) </w:t>
      </w:r>
      <w:proofErr w:type="gramStart"/>
      <w:r>
        <w:rPr>
          <w:rFonts w:cs="Tahoma"/>
          <w:i/>
        </w:rPr>
        <w:t>The</w:t>
      </w:r>
      <w:proofErr w:type="gramEnd"/>
      <w:r>
        <w:rPr>
          <w:rFonts w:cs="Tahoma"/>
          <w:i/>
        </w:rPr>
        <w:t xml:space="preserve"> Muppets</w:t>
      </w:r>
    </w:p>
    <w:p w:rsidR="00BB2684" w:rsidRPr="008E0775" w:rsidRDefault="00C73693" w:rsidP="00664B48">
      <w:pPr>
        <w:pStyle w:val="Title"/>
        <w:jc w:val="left"/>
        <w:rPr>
          <w:rFonts w:ascii="Century Gothic" w:hAnsi="Century Gothic"/>
          <w:b w:val="0"/>
          <w:i/>
          <w:sz w:val="19"/>
          <w:szCs w:val="19"/>
        </w:rPr>
      </w:pPr>
      <w:r w:rsidRPr="00623BF2">
        <w:rPr>
          <w:rFonts w:ascii="Century Gothic" w:hAnsi="Century Gothic"/>
          <w:b w:val="0"/>
          <w:sz w:val="19"/>
          <w:szCs w:val="19"/>
        </w:rPr>
        <w:t>TINA GHARAVI (Director</w:t>
      </w:r>
      <w:r w:rsidR="00254CD1" w:rsidRPr="00623BF2">
        <w:rPr>
          <w:rFonts w:ascii="Century Gothic" w:hAnsi="Century Gothic"/>
          <w:b w:val="0"/>
          <w:sz w:val="19"/>
          <w:szCs w:val="19"/>
        </w:rPr>
        <w:t>/Writer</w:t>
      </w:r>
      <w:r w:rsidRPr="00623BF2">
        <w:rPr>
          <w:rFonts w:ascii="Century Gothic" w:hAnsi="Century Gothic"/>
          <w:b w:val="0"/>
          <w:sz w:val="19"/>
          <w:szCs w:val="19"/>
        </w:rPr>
        <w:t>)</w:t>
      </w:r>
      <w:r w:rsidR="008E0775">
        <w:rPr>
          <w:rFonts w:ascii="Century Gothic" w:hAnsi="Century Gothic"/>
          <w:b w:val="0"/>
          <w:sz w:val="19"/>
          <w:szCs w:val="19"/>
        </w:rPr>
        <w:t xml:space="preserve"> </w:t>
      </w:r>
      <w:r w:rsidR="008E0775">
        <w:rPr>
          <w:rFonts w:ascii="Century Gothic" w:hAnsi="Century Gothic"/>
          <w:b w:val="0"/>
          <w:i/>
          <w:sz w:val="19"/>
          <w:szCs w:val="19"/>
        </w:rPr>
        <w:t xml:space="preserve">I Am </w:t>
      </w:r>
      <w:proofErr w:type="spellStart"/>
      <w:r w:rsidR="008E0775">
        <w:rPr>
          <w:rFonts w:ascii="Century Gothic" w:hAnsi="Century Gothic"/>
          <w:b w:val="0"/>
          <w:i/>
          <w:sz w:val="19"/>
          <w:szCs w:val="19"/>
        </w:rPr>
        <w:t>Nasrine</w:t>
      </w:r>
      <w:proofErr w:type="spellEnd"/>
    </w:p>
    <w:p w:rsidR="00C73693" w:rsidRDefault="00C73693" w:rsidP="00664B48">
      <w:pPr>
        <w:rPr>
          <w:rFonts w:cs="Tahoma"/>
        </w:rPr>
      </w:pPr>
    </w:p>
    <w:p w:rsidR="000B58EB" w:rsidRDefault="000B58EB" w:rsidP="000B58EB">
      <w:pPr>
        <w:rPr>
          <w:rFonts w:cs="Tahoma"/>
          <w:b/>
        </w:rPr>
      </w:pPr>
    </w:p>
    <w:p w:rsidR="000B58EB" w:rsidRPr="00F11C49" w:rsidRDefault="000B58EB" w:rsidP="000B58EB">
      <w:pPr>
        <w:rPr>
          <w:rFonts w:cs="Tahoma"/>
          <w:b/>
        </w:rPr>
      </w:pPr>
      <w:r w:rsidRPr="00F11C49">
        <w:rPr>
          <w:rFonts w:cs="Tahoma"/>
          <w:b/>
        </w:rPr>
        <w:t xml:space="preserve">FILM NOT IN THE ENGLISH LANGUAGE </w:t>
      </w:r>
    </w:p>
    <w:p w:rsidR="00434348" w:rsidRPr="00DE58B5" w:rsidRDefault="00327DCE" w:rsidP="00434348">
      <w:pPr>
        <w:rPr>
          <w:b/>
        </w:rPr>
      </w:pPr>
      <w:r w:rsidRPr="00DE58B5">
        <w:rPr>
          <w:b/>
        </w:rPr>
        <w:t>AMOUR</w:t>
      </w:r>
      <w:r w:rsidR="00434348" w:rsidRPr="00DE58B5">
        <w:rPr>
          <w:b/>
        </w:rPr>
        <w:t xml:space="preserve"> </w:t>
      </w:r>
      <w:r w:rsidR="000B6B60" w:rsidRPr="00DE58B5">
        <w:rPr>
          <w:b/>
          <w:i/>
        </w:rPr>
        <w:t xml:space="preserve">Michael </w:t>
      </w:r>
      <w:proofErr w:type="spellStart"/>
      <w:r w:rsidR="000B6B60" w:rsidRPr="00DE58B5">
        <w:rPr>
          <w:b/>
          <w:i/>
        </w:rPr>
        <w:t>Haneke</w:t>
      </w:r>
      <w:proofErr w:type="spellEnd"/>
      <w:r w:rsidR="000B6B60" w:rsidRPr="00DE58B5">
        <w:rPr>
          <w:b/>
          <w:i/>
        </w:rPr>
        <w:t xml:space="preserve">, Margaret </w:t>
      </w:r>
      <w:proofErr w:type="spellStart"/>
      <w:r w:rsidR="000B6B60" w:rsidRPr="00DE58B5">
        <w:rPr>
          <w:b/>
          <w:i/>
        </w:rPr>
        <w:t>Ménégoz</w:t>
      </w:r>
      <w:proofErr w:type="spellEnd"/>
    </w:p>
    <w:p w:rsidR="00434348" w:rsidRPr="001F25C0" w:rsidRDefault="00327DCE" w:rsidP="00434348">
      <w:r w:rsidRPr="001F25C0">
        <w:t>HEADHUNTERS</w:t>
      </w:r>
      <w:r w:rsidR="00434348" w:rsidRPr="001F25C0">
        <w:t xml:space="preserve"> </w:t>
      </w:r>
      <w:r w:rsidR="00D513A6" w:rsidRPr="001F25C0">
        <w:rPr>
          <w:i/>
        </w:rPr>
        <w:t xml:space="preserve">Morten </w:t>
      </w:r>
      <w:proofErr w:type="spellStart"/>
      <w:r w:rsidR="00D513A6" w:rsidRPr="001F25C0">
        <w:rPr>
          <w:i/>
        </w:rPr>
        <w:t>Tyldum</w:t>
      </w:r>
      <w:proofErr w:type="spellEnd"/>
      <w:r w:rsidR="00D513A6" w:rsidRPr="001F25C0">
        <w:rPr>
          <w:i/>
        </w:rPr>
        <w:t>, Mariann</w:t>
      </w:r>
      <w:r w:rsidR="001B29F6" w:rsidRPr="001F25C0">
        <w:rPr>
          <w:i/>
        </w:rPr>
        <w:t>e</w:t>
      </w:r>
      <w:r w:rsidR="00D513A6" w:rsidRPr="001F25C0">
        <w:rPr>
          <w:i/>
        </w:rPr>
        <w:t xml:space="preserve"> </w:t>
      </w:r>
      <w:proofErr w:type="spellStart"/>
      <w:r w:rsidR="00D513A6" w:rsidRPr="001F25C0">
        <w:rPr>
          <w:i/>
        </w:rPr>
        <w:t>Gray</w:t>
      </w:r>
      <w:proofErr w:type="spellEnd"/>
      <w:r w:rsidR="00D513A6" w:rsidRPr="001F25C0">
        <w:rPr>
          <w:i/>
        </w:rPr>
        <w:t xml:space="preserve">, </w:t>
      </w:r>
      <w:proofErr w:type="spellStart"/>
      <w:r w:rsidR="00D513A6" w:rsidRPr="001F25C0">
        <w:rPr>
          <w:i/>
        </w:rPr>
        <w:t>Asle</w:t>
      </w:r>
      <w:proofErr w:type="spellEnd"/>
      <w:r w:rsidR="00D513A6" w:rsidRPr="001F25C0">
        <w:rPr>
          <w:i/>
        </w:rPr>
        <w:t xml:space="preserve"> </w:t>
      </w:r>
      <w:proofErr w:type="spellStart"/>
      <w:r w:rsidR="00D513A6" w:rsidRPr="001F25C0">
        <w:rPr>
          <w:i/>
        </w:rPr>
        <w:t>Vatn</w:t>
      </w:r>
      <w:proofErr w:type="spellEnd"/>
    </w:p>
    <w:p w:rsidR="00434348" w:rsidRPr="001F25C0" w:rsidRDefault="00327DCE" w:rsidP="00434348">
      <w:pPr>
        <w:rPr>
          <w:i/>
        </w:rPr>
      </w:pPr>
      <w:r w:rsidRPr="001F25C0">
        <w:t>THE HUNT</w:t>
      </w:r>
      <w:r w:rsidR="00434348" w:rsidRPr="001F25C0">
        <w:t xml:space="preserve"> </w:t>
      </w:r>
      <w:r w:rsidR="00AD12FB" w:rsidRPr="001F25C0">
        <w:rPr>
          <w:i/>
        </w:rPr>
        <w:t xml:space="preserve">Thomas </w:t>
      </w:r>
      <w:proofErr w:type="spellStart"/>
      <w:r w:rsidR="00AD12FB" w:rsidRPr="001F25C0">
        <w:rPr>
          <w:i/>
        </w:rPr>
        <w:t>Vinterberg</w:t>
      </w:r>
      <w:proofErr w:type="spellEnd"/>
      <w:r w:rsidR="00BC140D" w:rsidRPr="001F25C0">
        <w:rPr>
          <w:i/>
        </w:rPr>
        <w:t xml:space="preserve">, </w:t>
      </w:r>
      <w:proofErr w:type="spellStart"/>
      <w:r w:rsidR="00BC140D" w:rsidRPr="001F25C0">
        <w:rPr>
          <w:i/>
        </w:rPr>
        <w:t>Sisse</w:t>
      </w:r>
      <w:proofErr w:type="spellEnd"/>
      <w:r w:rsidR="00BC140D" w:rsidRPr="001F25C0">
        <w:rPr>
          <w:i/>
        </w:rPr>
        <w:t xml:space="preserve"> </w:t>
      </w:r>
      <w:proofErr w:type="spellStart"/>
      <w:r w:rsidR="00BC140D" w:rsidRPr="001F25C0">
        <w:rPr>
          <w:i/>
        </w:rPr>
        <w:t>Graum</w:t>
      </w:r>
      <w:proofErr w:type="spellEnd"/>
      <w:r w:rsidR="00BC140D" w:rsidRPr="001F25C0">
        <w:rPr>
          <w:i/>
        </w:rPr>
        <w:t xml:space="preserve"> </w:t>
      </w:r>
      <w:proofErr w:type="spellStart"/>
      <w:r w:rsidR="00BC140D" w:rsidRPr="001F25C0">
        <w:rPr>
          <w:i/>
        </w:rPr>
        <w:t>Jørgensen</w:t>
      </w:r>
      <w:proofErr w:type="spellEnd"/>
      <w:r w:rsidR="00BC140D" w:rsidRPr="001F25C0">
        <w:rPr>
          <w:i/>
        </w:rPr>
        <w:t>, Morten Kaufmann</w:t>
      </w:r>
    </w:p>
    <w:p w:rsidR="00434348" w:rsidRPr="001F25C0" w:rsidRDefault="00327DCE" w:rsidP="00434348">
      <w:r w:rsidRPr="001F25C0">
        <w:t>RUST AND BONE</w:t>
      </w:r>
      <w:r w:rsidR="00434348" w:rsidRPr="001F25C0">
        <w:t xml:space="preserve"> </w:t>
      </w:r>
      <w:r w:rsidR="00860DC2" w:rsidRPr="001F25C0">
        <w:rPr>
          <w:i/>
        </w:rPr>
        <w:t xml:space="preserve">Jacques </w:t>
      </w:r>
      <w:proofErr w:type="spellStart"/>
      <w:r w:rsidR="00860DC2" w:rsidRPr="001F25C0">
        <w:rPr>
          <w:i/>
        </w:rPr>
        <w:t>Audiard</w:t>
      </w:r>
      <w:proofErr w:type="spellEnd"/>
      <w:r w:rsidR="00860DC2" w:rsidRPr="001F25C0">
        <w:rPr>
          <w:i/>
        </w:rPr>
        <w:t xml:space="preserve">, Pascal </w:t>
      </w:r>
      <w:proofErr w:type="spellStart"/>
      <w:r w:rsidR="00860DC2" w:rsidRPr="001F25C0">
        <w:rPr>
          <w:i/>
        </w:rPr>
        <w:t>Caucheteux</w:t>
      </w:r>
      <w:proofErr w:type="spellEnd"/>
    </w:p>
    <w:p w:rsidR="00434348" w:rsidRPr="001F25C0" w:rsidRDefault="00327DCE" w:rsidP="00434348">
      <w:r w:rsidRPr="001F25C0">
        <w:t>UNTOUCHABLE</w:t>
      </w:r>
      <w:r w:rsidR="00434348" w:rsidRPr="001F25C0">
        <w:t xml:space="preserve"> </w:t>
      </w:r>
      <w:r w:rsidR="00B648D7" w:rsidRPr="001F25C0">
        <w:rPr>
          <w:i/>
        </w:rPr>
        <w:t xml:space="preserve">Eric </w:t>
      </w:r>
      <w:proofErr w:type="spellStart"/>
      <w:r w:rsidR="00B648D7" w:rsidRPr="001F25C0">
        <w:rPr>
          <w:i/>
        </w:rPr>
        <w:t>Toledano</w:t>
      </w:r>
      <w:proofErr w:type="spellEnd"/>
      <w:r w:rsidR="00B648D7" w:rsidRPr="001F25C0">
        <w:rPr>
          <w:i/>
        </w:rPr>
        <w:t xml:space="preserve">, Olivier </w:t>
      </w:r>
      <w:proofErr w:type="spellStart"/>
      <w:r w:rsidR="00B648D7" w:rsidRPr="001F25C0">
        <w:rPr>
          <w:i/>
        </w:rPr>
        <w:t>Nakache</w:t>
      </w:r>
      <w:proofErr w:type="spellEnd"/>
      <w:r w:rsidR="00B648D7" w:rsidRPr="001F25C0">
        <w:rPr>
          <w:i/>
        </w:rPr>
        <w:t xml:space="preserve">, Nicolas Duval </w:t>
      </w:r>
      <w:proofErr w:type="spellStart"/>
      <w:r w:rsidR="00B648D7" w:rsidRPr="001F25C0">
        <w:rPr>
          <w:i/>
        </w:rPr>
        <w:t>Adassovsky</w:t>
      </w:r>
      <w:proofErr w:type="spellEnd"/>
      <w:r w:rsidR="00B648D7" w:rsidRPr="001F25C0">
        <w:rPr>
          <w:i/>
        </w:rPr>
        <w:t xml:space="preserve">, </w:t>
      </w:r>
      <w:proofErr w:type="spellStart"/>
      <w:r w:rsidR="00B648D7" w:rsidRPr="001F25C0">
        <w:rPr>
          <w:i/>
        </w:rPr>
        <w:t>Yann</w:t>
      </w:r>
      <w:proofErr w:type="spellEnd"/>
      <w:r w:rsidR="00B648D7" w:rsidRPr="001F25C0">
        <w:rPr>
          <w:i/>
        </w:rPr>
        <w:t xml:space="preserve"> </w:t>
      </w:r>
      <w:proofErr w:type="spellStart"/>
      <w:r w:rsidR="00B648D7" w:rsidRPr="001F25C0">
        <w:rPr>
          <w:i/>
        </w:rPr>
        <w:t>Zenou</w:t>
      </w:r>
      <w:proofErr w:type="spellEnd"/>
      <w:r w:rsidR="00B648D7" w:rsidRPr="001F25C0">
        <w:rPr>
          <w:i/>
        </w:rPr>
        <w:t xml:space="preserve">, Laurent </w:t>
      </w:r>
      <w:proofErr w:type="spellStart"/>
      <w:r w:rsidR="00B648D7" w:rsidRPr="001F25C0">
        <w:rPr>
          <w:i/>
        </w:rPr>
        <w:t>Zeitoun</w:t>
      </w:r>
      <w:proofErr w:type="spellEnd"/>
    </w:p>
    <w:p w:rsidR="000B58EB" w:rsidRDefault="000B58EB" w:rsidP="000B58EB">
      <w:pPr>
        <w:rPr>
          <w:rFonts w:cs="Tahoma"/>
          <w:b/>
        </w:rPr>
      </w:pPr>
    </w:p>
    <w:p w:rsidR="00175D9A" w:rsidRDefault="00175D9A">
      <w:pPr>
        <w:rPr>
          <w:rFonts w:cs="Tahoma"/>
          <w:b/>
        </w:rPr>
      </w:pPr>
    </w:p>
    <w:p w:rsidR="000B58EB" w:rsidRPr="00F11C49" w:rsidRDefault="000B58EB" w:rsidP="000B58EB">
      <w:pPr>
        <w:rPr>
          <w:rFonts w:cs="Tahoma"/>
          <w:b/>
        </w:rPr>
      </w:pPr>
      <w:r w:rsidRPr="00F11C49">
        <w:rPr>
          <w:rFonts w:cs="Tahoma"/>
          <w:b/>
        </w:rPr>
        <w:t>DOCUMENTARY</w:t>
      </w:r>
    </w:p>
    <w:p w:rsidR="00434348" w:rsidRPr="001F25C0" w:rsidRDefault="00327DCE" w:rsidP="00434348">
      <w:r w:rsidRPr="001F25C0">
        <w:t>THE IMPOSTER</w:t>
      </w:r>
      <w:r w:rsidR="00434348" w:rsidRPr="001F25C0">
        <w:t xml:space="preserve"> </w:t>
      </w:r>
      <w:r w:rsidR="00526E63" w:rsidRPr="001F25C0">
        <w:rPr>
          <w:i/>
        </w:rPr>
        <w:t xml:space="preserve">Bart Layton, </w:t>
      </w:r>
      <w:proofErr w:type="spellStart"/>
      <w:r w:rsidR="00526E63" w:rsidRPr="001F25C0">
        <w:rPr>
          <w:i/>
        </w:rPr>
        <w:t>Dimitri</w:t>
      </w:r>
      <w:proofErr w:type="spellEnd"/>
      <w:r w:rsidR="00526E63" w:rsidRPr="001F25C0">
        <w:rPr>
          <w:i/>
        </w:rPr>
        <w:t xml:space="preserve"> </w:t>
      </w:r>
      <w:proofErr w:type="spellStart"/>
      <w:r w:rsidR="00526E63" w:rsidRPr="001F25C0">
        <w:rPr>
          <w:i/>
        </w:rPr>
        <w:t>Doganis</w:t>
      </w:r>
      <w:proofErr w:type="spellEnd"/>
    </w:p>
    <w:p w:rsidR="00434348" w:rsidRPr="001F25C0" w:rsidRDefault="00327DCE" w:rsidP="00434348">
      <w:r w:rsidRPr="001F25C0">
        <w:t>MARLEY</w:t>
      </w:r>
      <w:r w:rsidR="00434348" w:rsidRPr="001F25C0">
        <w:t xml:space="preserve"> </w:t>
      </w:r>
      <w:r w:rsidR="00BD1DC3" w:rsidRPr="001F25C0">
        <w:rPr>
          <w:i/>
        </w:rPr>
        <w:t>Kevin Macdonald, Steve Bing, Charles Steel</w:t>
      </w:r>
    </w:p>
    <w:p w:rsidR="00434348" w:rsidRPr="001F25C0" w:rsidRDefault="00327DCE" w:rsidP="00434348">
      <w:proofErr w:type="spellStart"/>
      <w:r w:rsidRPr="001F25C0">
        <w:t>McCULLIN</w:t>
      </w:r>
      <w:proofErr w:type="spellEnd"/>
      <w:r w:rsidR="00434348" w:rsidRPr="001F25C0">
        <w:t xml:space="preserve"> </w:t>
      </w:r>
      <w:r w:rsidR="00417119" w:rsidRPr="001F25C0">
        <w:rPr>
          <w:i/>
        </w:rPr>
        <w:t>David Morris, Jacqui Morris</w:t>
      </w:r>
    </w:p>
    <w:p w:rsidR="00434348" w:rsidRPr="00DE58B5" w:rsidRDefault="00327DCE" w:rsidP="00434348">
      <w:pPr>
        <w:rPr>
          <w:b/>
        </w:rPr>
      </w:pPr>
      <w:r w:rsidRPr="00DE58B5">
        <w:rPr>
          <w:b/>
        </w:rPr>
        <w:t>SEARCHING FOR SUGAR MAN</w:t>
      </w:r>
      <w:r w:rsidR="00434348" w:rsidRPr="00DE58B5">
        <w:rPr>
          <w:b/>
        </w:rPr>
        <w:t xml:space="preserve"> </w:t>
      </w:r>
      <w:r w:rsidR="00AB24F9" w:rsidRPr="00DE58B5">
        <w:rPr>
          <w:b/>
          <w:i/>
        </w:rPr>
        <w:t xml:space="preserve">Malik </w:t>
      </w:r>
      <w:proofErr w:type="spellStart"/>
      <w:r w:rsidR="00AB24F9" w:rsidRPr="00DE58B5">
        <w:rPr>
          <w:b/>
          <w:i/>
        </w:rPr>
        <w:t>Bendjelloul</w:t>
      </w:r>
      <w:proofErr w:type="spellEnd"/>
      <w:r w:rsidR="00AB24F9" w:rsidRPr="00DE58B5">
        <w:rPr>
          <w:b/>
          <w:i/>
        </w:rPr>
        <w:t>, Simon Chinn</w:t>
      </w:r>
    </w:p>
    <w:p w:rsidR="00434348" w:rsidRPr="001F25C0" w:rsidRDefault="00327DCE" w:rsidP="00434348">
      <w:r w:rsidRPr="001F25C0">
        <w:t>WEST OF MEMPHIS</w:t>
      </w:r>
      <w:r w:rsidR="00434348" w:rsidRPr="001F25C0">
        <w:t xml:space="preserve"> </w:t>
      </w:r>
      <w:r w:rsidR="006E2E66" w:rsidRPr="001F25C0">
        <w:rPr>
          <w:i/>
        </w:rPr>
        <w:t>Amy Berg</w:t>
      </w:r>
    </w:p>
    <w:p w:rsidR="000B58EB" w:rsidRDefault="000B58EB" w:rsidP="000B58EB">
      <w:pPr>
        <w:rPr>
          <w:rFonts w:cs="Tahoma"/>
          <w:b/>
        </w:rPr>
      </w:pPr>
    </w:p>
    <w:p w:rsidR="000B58EB" w:rsidRPr="00F11C49" w:rsidRDefault="000B58EB" w:rsidP="000B58EB">
      <w:pPr>
        <w:rPr>
          <w:rFonts w:cs="Tahoma"/>
          <w:b/>
        </w:rPr>
      </w:pPr>
    </w:p>
    <w:p w:rsidR="00050322" w:rsidRDefault="00050322">
      <w:pPr>
        <w:rPr>
          <w:rFonts w:cs="Tahoma"/>
          <w:b/>
        </w:rPr>
      </w:pPr>
      <w:r>
        <w:rPr>
          <w:rFonts w:cs="Tahoma"/>
          <w:b/>
        </w:rPr>
        <w:br w:type="page"/>
      </w:r>
    </w:p>
    <w:p w:rsidR="00050322" w:rsidRDefault="00050322" w:rsidP="000B58EB">
      <w:pPr>
        <w:rPr>
          <w:rFonts w:cs="Tahoma"/>
          <w:b/>
        </w:rPr>
      </w:pPr>
    </w:p>
    <w:p w:rsidR="000B58EB" w:rsidRPr="00F11C49" w:rsidRDefault="000B58EB" w:rsidP="000B58EB">
      <w:pPr>
        <w:rPr>
          <w:rFonts w:cs="Tahoma"/>
          <w:b/>
        </w:rPr>
      </w:pPr>
      <w:r w:rsidRPr="00F11C49">
        <w:rPr>
          <w:rFonts w:cs="Tahoma"/>
          <w:b/>
        </w:rPr>
        <w:t>ANIMATED FILM</w:t>
      </w:r>
    </w:p>
    <w:p w:rsidR="00434348" w:rsidRPr="00DE58B5" w:rsidRDefault="00327DCE" w:rsidP="00434348">
      <w:pPr>
        <w:rPr>
          <w:b/>
        </w:rPr>
      </w:pPr>
      <w:r w:rsidRPr="00DE58B5">
        <w:rPr>
          <w:b/>
        </w:rPr>
        <w:t>BRAVE</w:t>
      </w:r>
      <w:r w:rsidR="00434348" w:rsidRPr="00DE58B5">
        <w:rPr>
          <w:b/>
        </w:rPr>
        <w:t xml:space="preserve"> </w:t>
      </w:r>
      <w:r w:rsidR="00A741B8" w:rsidRPr="00DE58B5">
        <w:rPr>
          <w:b/>
          <w:i/>
        </w:rPr>
        <w:t>Mark Andrews, Brenda Chapman</w:t>
      </w:r>
    </w:p>
    <w:p w:rsidR="00434348" w:rsidRPr="001F25C0" w:rsidRDefault="00327DCE" w:rsidP="00434348">
      <w:r w:rsidRPr="001F25C0">
        <w:t>FRANKENWEENIE</w:t>
      </w:r>
      <w:r w:rsidR="00434348" w:rsidRPr="001F25C0">
        <w:t xml:space="preserve"> </w:t>
      </w:r>
      <w:r w:rsidR="00A741B8" w:rsidRPr="001F25C0">
        <w:rPr>
          <w:i/>
        </w:rPr>
        <w:t>Tim Burton</w:t>
      </w:r>
    </w:p>
    <w:p w:rsidR="000C4074" w:rsidRPr="001F25C0" w:rsidRDefault="00327DCE" w:rsidP="00664B48">
      <w:pPr>
        <w:rPr>
          <w:rFonts w:cs="Tahoma"/>
        </w:rPr>
      </w:pPr>
      <w:r w:rsidRPr="001F25C0">
        <w:t>PARANORMAN</w:t>
      </w:r>
      <w:r w:rsidR="00434348" w:rsidRPr="001F25C0">
        <w:t xml:space="preserve"> </w:t>
      </w:r>
      <w:r w:rsidR="00DC54CE" w:rsidRPr="001F25C0">
        <w:rPr>
          <w:i/>
        </w:rPr>
        <w:t>Sam Fell, Chris Butler</w:t>
      </w:r>
    </w:p>
    <w:p w:rsidR="00947F3E" w:rsidRDefault="00947F3E" w:rsidP="00F73564">
      <w:pPr>
        <w:rPr>
          <w:rFonts w:cs="Tahoma"/>
          <w:b/>
        </w:rPr>
      </w:pPr>
    </w:p>
    <w:p w:rsidR="00947F3E" w:rsidRDefault="00947F3E" w:rsidP="00F73564">
      <w:pPr>
        <w:rPr>
          <w:rFonts w:cs="Tahoma"/>
          <w:b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>DIRECTOR</w:t>
      </w:r>
    </w:p>
    <w:p w:rsidR="00434348" w:rsidRPr="001F25C0" w:rsidRDefault="00327DCE" w:rsidP="00434348">
      <w:r w:rsidRPr="001F25C0">
        <w:t>AMOUR</w:t>
      </w:r>
      <w:r w:rsidR="00434348" w:rsidRPr="001F25C0">
        <w:t xml:space="preserve"> </w:t>
      </w:r>
      <w:r w:rsidR="007B1310" w:rsidRPr="001F25C0">
        <w:rPr>
          <w:i/>
        </w:rPr>
        <w:t xml:space="preserve">Michael </w:t>
      </w:r>
      <w:proofErr w:type="spellStart"/>
      <w:r w:rsidR="007B1310" w:rsidRPr="001F25C0">
        <w:rPr>
          <w:i/>
        </w:rPr>
        <w:t>Haneke</w:t>
      </w:r>
      <w:proofErr w:type="spellEnd"/>
    </w:p>
    <w:p w:rsidR="00434348" w:rsidRPr="00DE58B5" w:rsidRDefault="00327DCE" w:rsidP="00434348">
      <w:pPr>
        <w:rPr>
          <w:b/>
        </w:rPr>
      </w:pPr>
      <w:r w:rsidRPr="00DE58B5">
        <w:rPr>
          <w:b/>
        </w:rPr>
        <w:t>ARGO</w:t>
      </w:r>
      <w:r w:rsidR="00434348" w:rsidRPr="00DE58B5">
        <w:rPr>
          <w:b/>
        </w:rPr>
        <w:t xml:space="preserve"> </w:t>
      </w:r>
      <w:r w:rsidR="009235BD" w:rsidRPr="00DE58B5">
        <w:rPr>
          <w:b/>
          <w:i/>
        </w:rPr>
        <w:t>Ben Affleck</w:t>
      </w:r>
    </w:p>
    <w:p w:rsidR="00434348" w:rsidRPr="001F25C0" w:rsidRDefault="00327DCE" w:rsidP="00434348">
      <w:r w:rsidRPr="001F25C0">
        <w:t>DJANGO UNCHAINED</w:t>
      </w:r>
      <w:r w:rsidR="00434348" w:rsidRPr="001F25C0">
        <w:t xml:space="preserve"> </w:t>
      </w:r>
      <w:r w:rsidR="00560F53" w:rsidRPr="001F25C0">
        <w:rPr>
          <w:i/>
        </w:rPr>
        <w:t>Quentin Tarantino</w:t>
      </w:r>
    </w:p>
    <w:p w:rsidR="00434348" w:rsidRPr="001F25C0" w:rsidRDefault="00327DCE" w:rsidP="00434348">
      <w:r w:rsidRPr="001F25C0">
        <w:t>LIFE OF PI</w:t>
      </w:r>
      <w:r w:rsidR="00434348" w:rsidRPr="001F25C0">
        <w:t xml:space="preserve"> </w:t>
      </w:r>
      <w:proofErr w:type="spellStart"/>
      <w:r w:rsidR="003C2C24" w:rsidRPr="001F25C0">
        <w:rPr>
          <w:i/>
        </w:rPr>
        <w:t>Ang</w:t>
      </w:r>
      <w:proofErr w:type="spellEnd"/>
      <w:r w:rsidR="003C2C24" w:rsidRPr="001F25C0">
        <w:rPr>
          <w:i/>
        </w:rPr>
        <w:t xml:space="preserve"> Lee</w:t>
      </w:r>
    </w:p>
    <w:p w:rsidR="00434348" w:rsidRPr="001F25C0" w:rsidRDefault="00327DCE" w:rsidP="00434348">
      <w:r w:rsidRPr="001F25C0">
        <w:t>ZERO DARK THIRTY</w:t>
      </w:r>
      <w:r w:rsidR="00434348" w:rsidRPr="001F25C0">
        <w:t xml:space="preserve"> </w:t>
      </w:r>
      <w:r w:rsidR="00AC66CD" w:rsidRPr="001F25C0">
        <w:rPr>
          <w:i/>
        </w:rPr>
        <w:t>Kathryn Bigelow</w:t>
      </w:r>
    </w:p>
    <w:p w:rsidR="00F73564" w:rsidRPr="00F11C49" w:rsidRDefault="00F7356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>ORIGINAL SCREENPLAY</w:t>
      </w:r>
    </w:p>
    <w:p w:rsidR="00434348" w:rsidRPr="001F25C0" w:rsidRDefault="00327DCE" w:rsidP="00434348">
      <w:r w:rsidRPr="001F25C0">
        <w:t>AMOUR</w:t>
      </w:r>
      <w:r w:rsidR="00434348" w:rsidRPr="001F25C0">
        <w:t xml:space="preserve"> </w:t>
      </w:r>
      <w:r w:rsidR="00100199" w:rsidRPr="001F25C0">
        <w:rPr>
          <w:i/>
        </w:rPr>
        <w:t xml:space="preserve">Michael </w:t>
      </w:r>
      <w:proofErr w:type="spellStart"/>
      <w:r w:rsidR="00100199" w:rsidRPr="001F25C0">
        <w:rPr>
          <w:i/>
        </w:rPr>
        <w:t>Haneke</w:t>
      </w:r>
      <w:proofErr w:type="spellEnd"/>
    </w:p>
    <w:p w:rsidR="00327DCE" w:rsidRPr="00DE58B5" w:rsidRDefault="00327DCE" w:rsidP="00434348">
      <w:pPr>
        <w:rPr>
          <w:b/>
        </w:rPr>
      </w:pPr>
      <w:r w:rsidRPr="00DE58B5">
        <w:rPr>
          <w:b/>
        </w:rPr>
        <w:t>DJANGO UNCHAINED</w:t>
      </w:r>
      <w:r w:rsidRPr="00DE58B5">
        <w:rPr>
          <w:b/>
          <w:i/>
        </w:rPr>
        <w:t xml:space="preserve"> </w:t>
      </w:r>
      <w:r w:rsidR="00100199" w:rsidRPr="00DE58B5">
        <w:rPr>
          <w:b/>
          <w:i/>
        </w:rPr>
        <w:t>Quentin Tarantino</w:t>
      </w:r>
    </w:p>
    <w:p w:rsidR="00434348" w:rsidRPr="001F25C0" w:rsidRDefault="00327DCE" w:rsidP="00434348">
      <w:r w:rsidRPr="001F25C0">
        <w:t>THE MASTER</w:t>
      </w:r>
      <w:r w:rsidR="00434348" w:rsidRPr="001F25C0">
        <w:t xml:space="preserve"> </w:t>
      </w:r>
      <w:r w:rsidR="00201323" w:rsidRPr="001F25C0">
        <w:rPr>
          <w:i/>
        </w:rPr>
        <w:t>Paul Thomas Anderson</w:t>
      </w:r>
    </w:p>
    <w:p w:rsidR="00434348" w:rsidRPr="001F25C0" w:rsidRDefault="00327DCE" w:rsidP="00434348">
      <w:r w:rsidRPr="001F25C0">
        <w:t>MOONRISE KINGDOM</w:t>
      </w:r>
      <w:r w:rsidR="00434348" w:rsidRPr="001F25C0">
        <w:t xml:space="preserve"> </w:t>
      </w:r>
      <w:r w:rsidR="00201323" w:rsidRPr="001F25C0">
        <w:rPr>
          <w:i/>
        </w:rPr>
        <w:t>Wes Anderson, Roman Coppola</w:t>
      </w:r>
    </w:p>
    <w:p w:rsidR="00434348" w:rsidRPr="001F25C0" w:rsidRDefault="00327DCE" w:rsidP="00434348">
      <w:r w:rsidRPr="001F25C0">
        <w:t xml:space="preserve">ZERO DARK THIRTY </w:t>
      </w:r>
      <w:r w:rsidR="00B4423F" w:rsidRPr="001F25C0">
        <w:rPr>
          <w:i/>
        </w:rPr>
        <w:t xml:space="preserve">Mark </w:t>
      </w:r>
      <w:proofErr w:type="spellStart"/>
      <w:r w:rsidR="00B4423F" w:rsidRPr="001F25C0">
        <w:rPr>
          <w:i/>
        </w:rPr>
        <w:t>Boal</w:t>
      </w:r>
      <w:proofErr w:type="spellEnd"/>
    </w:p>
    <w:p w:rsidR="00F73564" w:rsidRPr="00F11C49" w:rsidRDefault="00F73564" w:rsidP="00F73564">
      <w:pPr>
        <w:rPr>
          <w:rFonts w:cs="Tahoma"/>
          <w:b/>
        </w:rPr>
      </w:pPr>
    </w:p>
    <w:p w:rsidR="000C4074" w:rsidRDefault="000C4074" w:rsidP="00F73564">
      <w:pPr>
        <w:rPr>
          <w:rFonts w:cs="Tahoma"/>
          <w:b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>ADAPTED SCREENPLAY</w:t>
      </w:r>
    </w:p>
    <w:p w:rsidR="00434348" w:rsidRPr="001F25C0" w:rsidRDefault="00327DCE" w:rsidP="005A3278">
      <w:r w:rsidRPr="001F25C0">
        <w:t>ARGO</w:t>
      </w:r>
      <w:r w:rsidR="00434348" w:rsidRPr="001F25C0">
        <w:t xml:space="preserve"> </w:t>
      </w:r>
      <w:r w:rsidR="0056589C" w:rsidRPr="001F25C0">
        <w:rPr>
          <w:i/>
        </w:rPr>
        <w:t xml:space="preserve">Chris </w:t>
      </w:r>
      <w:proofErr w:type="spellStart"/>
      <w:r w:rsidR="0056589C" w:rsidRPr="001F25C0">
        <w:rPr>
          <w:i/>
        </w:rPr>
        <w:t>Terrio</w:t>
      </w:r>
      <w:proofErr w:type="spellEnd"/>
      <w:r w:rsidR="005A3278" w:rsidRPr="001F25C0">
        <w:rPr>
          <w:i/>
        </w:rPr>
        <w:t xml:space="preserve"> </w:t>
      </w:r>
    </w:p>
    <w:p w:rsidR="00434348" w:rsidRPr="001F25C0" w:rsidRDefault="00327DCE" w:rsidP="00434348">
      <w:r w:rsidRPr="001F25C0">
        <w:t>BEASTS OF THE SOUTHERN WILD</w:t>
      </w:r>
      <w:r w:rsidR="00434348" w:rsidRPr="001F25C0">
        <w:t xml:space="preserve"> </w:t>
      </w:r>
      <w:r w:rsidR="00673453" w:rsidRPr="001F25C0">
        <w:rPr>
          <w:i/>
        </w:rPr>
        <w:t xml:space="preserve">Lucy </w:t>
      </w:r>
      <w:proofErr w:type="spellStart"/>
      <w:r w:rsidR="00673453" w:rsidRPr="001F25C0">
        <w:rPr>
          <w:i/>
        </w:rPr>
        <w:t>Alibar</w:t>
      </w:r>
      <w:proofErr w:type="spellEnd"/>
      <w:r w:rsidR="00673453" w:rsidRPr="001F25C0">
        <w:rPr>
          <w:i/>
        </w:rPr>
        <w:t xml:space="preserve">, </w:t>
      </w:r>
      <w:proofErr w:type="spellStart"/>
      <w:r w:rsidR="00673453" w:rsidRPr="001F25C0">
        <w:rPr>
          <w:i/>
        </w:rPr>
        <w:t>Benh</w:t>
      </w:r>
      <w:proofErr w:type="spellEnd"/>
      <w:r w:rsidR="00673453" w:rsidRPr="001F25C0">
        <w:rPr>
          <w:i/>
        </w:rPr>
        <w:t xml:space="preserve"> </w:t>
      </w:r>
      <w:proofErr w:type="spellStart"/>
      <w:r w:rsidR="00673453" w:rsidRPr="001F25C0">
        <w:rPr>
          <w:i/>
        </w:rPr>
        <w:t>Zeitlin</w:t>
      </w:r>
      <w:proofErr w:type="spellEnd"/>
    </w:p>
    <w:p w:rsidR="00434348" w:rsidRPr="001F25C0" w:rsidRDefault="00327DCE" w:rsidP="00434348">
      <w:r w:rsidRPr="001F25C0">
        <w:t>LIFE OF PI</w:t>
      </w:r>
      <w:r w:rsidR="00434348" w:rsidRPr="001F25C0">
        <w:t xml:space="preserve"> </w:t>
      </w:r>
      <w:r w:rsidR="00E72BD9" w:rsidRPr="001F25C0">
        <w:rPr>
          <w:i/>
        </w:rPr>
        <w:t>David Magee</w:t>
      </w:r>
    </w:p>
    <w:p w:rsidR="00434348" w:rsidRPr="001F25C0" w:rsidRDefault="00327DCE" w:rsidP="00434348">
      <w:r w:rsidRPr="001F25C0">
        <w:t>LINCOLN</w:t>
      </w:r>
      <w:r w:rsidR="00434348" w:rsidRPr="001F25C0">
        <w:t xml:space="preserve"> </w:t>
      </w:r>
      <w:r w:rsidR="00DB389E" w:rsidRPr="001F25C0">
        <w:rPr>
          <w:i/>
        </w:rPr>
        <w:t>Tony Kushner</w:t>
      </w:r>
    </w:p>
    <w:p w:rsidR="00434348" w:rsidRPr="00DE58B5" w:rsidRDefault="00327DCE" w:rsidP="00434348">
      <w:pPr>
        <w:rPr>
          <w:b/>
        </w:rPr>
      </w:pPr>
      <w:r w:rsidRPr="00DE58B5">
        <w:rPr>
          <w:b/>
        </w:rPr>
        <w:t>SILVER LININGS PLAYBOOK</w:t>
      </w:r>
      <w:r w:rsidR="00434348" w:rsidRPr="00DE58B5">
        <w:rPr>
          <w:b/>
        </w:rPr>
        <w:t xml:space="preserve"> </w:t>
      </w:r>
      <w:r w:rsidR="006F3832" w:rsidRPr="00DE58B5">
        <w:rPr>
          <w:b/>
          <w:i/>
        </w:rPr>
        <w:t>David O. Russell</w:t>
      </w:r>
    </w:p>
    <w:p w:rsidR="00F73564" w:rsidRDefault="00F73564" w:rsidP="00F73564">
      <w:pPr>
        <w:rPr>
          <w:b/>
        </w:rPr>
      </w:pPr>
    </w:p>
    <w:p w:rsidR="000C4074" w:rsidRPr="00F11C49" w:rsidRDefault="000C4074" w:rsidP="00F73564">
      <w:pPr>
        <w:rPr>
          <w:rFonts w:cs="Tahoma"/>
          <w:b/>
        </w:rPr>
      </w:pPr>
    </w:p>
    <w:p w:rsidR="00F73564" w:rsidRPr="001F25C0" w:rsidRDefault="00F73564" w:rsidP="00F73564">
      <w:pPr>
        <w:rPr>
          <w:rFonts w:cs="Tahoma"/>
          <w:b/>
        </w:rPr>
      </w:pPr>
      <w:r w:rsidRPr="001F25C0">
        <w:rPr>
          <w:rFonts w:cs="Tahoma"/>
          <w:b/>
        </w:rPr>
        <w:t>LEADING ACTOR</w:t>
      </w:r>
    </w:p>
    <w:p w:rsidR="00434348" w:rsidRPr="001F25C0" w:rsidRDefault="006056AC" w:rsidP="00434348">
      <w:r w:rsidRPr="001F25C0">
        <w:t>BEN AFFLECK</w:t>
      </w:r>
      <w:r w:rsidR="00434348" w:rsidRPr="001F25C0">
        <w:t xml:space="preserve"> </w:t>
      </w:r>
      <w:r w:rsidRPr="001F25C0">
        <w:rPr>
          <w:i/>
        </w:rPr>
        <w:t>Argo</w:t>
      </w:r>
    </w:p>
    <w:p w:rsidR="00434348" w:rsidRPr="001F25C0" w:rsidRDefault="006056AC" w:rsidP="00434348">
      <w:r w:rsidRPr="001F25C0">
        <w:t xml:space="preserve">BRADLEY COOPER </w:t>
      </w:r>
      <w:r w:rsidRPr="001F25C0">
        <w:rPr>
          <w:i/>
        </w:rPr>
        <w:t>Silver Linings Playbook</w:t>
      </w:r>
    </w:p>
    <w:p w:rsidR="00434348" w:rsidRPr="00DE58B5" w:rsidRDefault="006056AC" w:rsidP="00434348">
      <w:pPr>
        <w:rPr>
          <w:b/>
        </w:rPr>
      </w:pPr>
      <w:r w:rsidRPr="00DE58B5">
        <w:rPr>
          <w:b/>
        </w:rPr>
        <w:t>DANIEL DAY-LEWIS</w:t>
      </w:r>
      <w:r w:rsidR="00434348" w:rsidRPr="00DE58B5">
        <w:rPr>
          <w:b/>
        </w:rPr>
        <w:t xml:space="preserve"> </w:t>
      </w:r>
      <w:r w:rsidRPr="00DE58B5">
        <w:rPr>
          <w:b/>
          <w:i/>
        </w:rPr>
        <w:t>Lincoln</w:t>
      </w:r>
    </w:p>
    <w:p w:rsidR="00434348" w:rsidRPr="001F25C0" w:rsidRDefault="006056AC" w:rsidP="00434348">
      <w:r w:rsidRPr="001F25C0">
        <w:t>HUGH JACKMAN</w:t>
      </w:r>
      <w:r w:rsidR="00434348" w:rsidRPr="001F25C0">
        <w:t xml:space="preserve"> </w:t>
      </w:r>
      <w:r w:rsidRPr="001F25C0">
        <w:rPr>
          <w:i/>
        </w:rPr>
        <w:t xml:space="preserve">Les </w:t>
      </w:r>
      <w:proofErr w:type="spellStart"/>
      <w:r w:rsidRPr="001F25C0">
        <w:rPr>
          <w:i/>
        </w:rPr>
        <w:t>Misérables</w:t>
      </w:r>
      <w:proofErr w:type="spellEnd"/>
    </w:p>
    <w:p w:rsidR="00434348" w:rsidRPr="001F25C0" w:rsidRDefault="006056AC" w:rsidP="00434348">
      <w:r w:rsidRPr="001F25C0">
        <w:t>JOAQUIN PHOENIX</w:t>
      </w:r>
      <w:r w:rsidR="00434348" w:rsidRPr="001F25C0">
        <w:t xml:space="preserve"> </w:t>
      </w:r>
      <w:proofErr w:type="gramStart"/>
      <w:r w:rsidRPr="001F25C0">
        <w:rPr>
          <w:i/>
        </w:rPr>
        <w:t>The</w:t>
      </w:r>
      <w:proofErr w:type="gramEnd"/>
      <w:r w:rsidRPr="001F25C0">
        <w:rPr>
          <w:i/>
        </w:rPr>
        <w:t xml:space="preserve"> Master</w:t>
      </w:r>
    </w:p>
    <w:p w:rsidR="007E41A8" w:rsidRPr="001F25C0" w:rsidRDefault="007E41A8" w:rsidP="00F73564">
      <w:pPr>
        <w:rPr>
          <w:rFonts w:cs="Tahoma"/>
          <w:i/>
        </w:rPr>
      </w:pPr>
    </w:p>
    <w:p w:rsidR="00F73564" w:rsidRPr="00F11C49" w:rsidRDefault="00F73564" w:rsidP="00F73564">
      <w:pPr>
        <w:rPr>
          <w:rFonts w:cs="Tahoma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LEADING ACTRESS</w:t>
      </w:r>
    </w:p>
    <w:p w:rsidR="00EC3D7E" w:rsidRPr="00DE58B5" w:rsidRDefault="00EC3D7E" w:rsidP="00434348">
      <w:pPr>
        <w:rPr>
          <w:b/>
        </w:rPr>
      </w:pPr>
      <w:r w:rsidRPr="00DE58B5">
        <w:rPr>
          <w:b/>
        </w:rPr>
        <w:t>EMMANUELLE RIVA</w:t>
      </w:r>
      <w:r w:rsidRPr="00DE58B5">
        <w:rPr>
          <w:b/>
          <w:i/>
        </w:rPr>
        <w:t xml:space="preserve"> Amour</w:t>
      </w:r>
    </w:p>
    <w:p w:rsidR="00EC3D7E" w:rsidRPr="001F25C0" w:rsidRDefault="00EC3D7E" w:rsidP="00434348">
      <w:r w:rsidRPr="001F25C0">
        <w:t>HELEN MIRREN</w:t>
      </w:r>
      <w:r w:rsidRPr="001F25C0">
        <w:rPr>
          <w:i/>
        </w:rPr>
        <w:t xml:space="preserve"> Hitchcock</w:t>
      </w:r>
    </w:p>
    <w:p w:rsidR="00434348" w:rsidRPr="001F25C0" w:rsidRDefault="00EC3D7E" w:rsidP="00434348">
      <w:r w:rsidRPr="001F25C0">
        <w:t>JENNIFER LAWRENCE</w:t>
      </w:r>
      <w:r w:rsidR="00434348" w:rsidRPr="001F25C0">
        <w:t xml:space="preserve"> </w:t>
      </w:r>
      <w:r w:rsidRPr="001F25C0">
        <w:rPr>
          <w:i/>
        </w:rPr>
        <w:t>Silver Linings Playbook</w:t>
      </w:r>
    </w:p>
    <w:p w:rsidR="00434348" w:rsidRPr="001F25C0" w:rsidRDefault="00EC3D7E" w:rsidP="00434348">
      <w:r w:rsidRPr="001F25C0">
        <w:t>JESSICA CHASTAIN</w:t>
      </w:r>
      <w:r w:rsidR="00434348" w:rsidRPr="001F25C0">
        <w:t xml:space="preserve"> </w:t>
      </w:r>
      <w:r w:rsidRPr="001F25C0">
        <w:rPr>
          <w:i/>
        </w:rPr>
        <w:t>Zero Dark Thirty</w:t>
      </w:r>
    </w:p>
    <w:p w:rsidR="00434348" w:rsidRPr="001F25C0" w:rsidRDefault="00EC3D7E" w:rsidP="00434348">
      <w:r w:rsidRPr="001F25C0">
        <w:t>MARION COTILLARD</w:t>
      </w:r>
      <w:r w:rsidR="00434348" w:rsidRPr="001F25C0">
        <w:t xml:space="preserve"> </w:t>
      </w:r>
      <w:r w:rsidRPr="001F25C0">
        <w:rPr>
          <w:i/>
        </w:rPr>
        <w:t>Rust and Bone</w:t>
      </w:r>
    </w:p>
    <w:p w:rsidR="00F73564" w:rsidRPr="001F25C0" w:rsidRDefault="00F73564" w:rsidP="00F73564">
      <w:pPr>
        <w:pStyle w:val="Heading2"/>
        <w:rPr>
          <w:rFonts w:ascii="Century Gothic" w:hAnsi="Century Gothic" w:cs="Tahoma"/>
          <w:b w:val="0"/>
          <w:sz w:val="19"/>
          <w:szCs w:val="19"/>
        </w:rPr>
      </w:pPr>
    </w:p>
    <w:p w:rsidR="00175D9A" w:rsidRDefault="00175D9A">
      <w:pPr>
        <w:rPr>
          <w:rFonts w:cs="Tahoma"/>
          <w:b/>
          <w:lang w:val="en-US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SUPPORTING ACTOR</w:t>
      </w:r>
    </w:p>
    <w:p w:rsidR="00D52B3A" w:rsidRPr="001F25C0" w:rsidRDefault="006056AC" w:rsidP="00D52B3A">
      <w:r w:rsidRPr="001F25C0">
        <w:t>ALAN ARKIN</w:t>
      </w:r>
      <w:r w:rsidR="00D52B3A" w:rsidRPr="001F25C0">
        <w:t xml:space="preserve"> </w:t>
      </w:r>
      <w:r w:rsidRPr="001F25C0">
        <w:rPr>
          <w:i/>
        </w:rPr>
        <w:t>Argo</w:t>
      </w:r>
    </w:p>
    <w:p w:rsidR="006056AC" w:rsidRPr="00DE58B5" w:rsidRDefault="006056AC" w:rsidP="006056AC">
      <w:pPr>
        <w:rPr>
          <w:b/>
        </w:rPr>
      </w:pPr>
      <w:r w:rsidRPr="00DE58B5">
        <w:rPr>
          <w:b/>
        </w:rPr>
        <w:t xml:space="preserve">CHRISTOPH WALTZ </w:t>
      </w:r>
      <w:proofErr w:type="spellStart"/>
      <w:r w:rsidRPr="00DE58B5">
        <w:rPr>
          <w:b/>
          <w:i/>
        </w:rPr>
        <w:t>Django</w:t>
      </w:r>
      <w:proofErr w:type="spellEnd"/>
      <w:r w:rsidRPr="00DE58B5">
        <w:rPr>
          <w:b/>
          <w:i/>
        </w:rPr>
        <w:t xml:space="preserve"> Unchained</w:t>
      </w:r>
    </w:p>
    <w:p w:rsidR="00D52B3A" w:rsidRPr="001F25C0" w:rsidRDefault="006056AC" w:rsidP="00D52B3A">
      <w:r w:rsidRPr="001F25C0">
        <w:t>JAVIER BARDEM</w:t>
      </w:r>
      <w:r w:rsidR="00D52B3A" w:rsidRPr="001F25C0">
        <w:t xml:space="preserve"> </w:t>
      </w:r>
      <w:proofErr w:type="spellStart"/>
      <w:r w:rsidRPr="001F25C0">
        <w:rPr>
          <w:i/>
        </w:rPr>
        <w:t>Skyfall</w:t>
      </w:r>
      <w:proofErr w:type="spellEnd"/>
    </w:p>
    <w:p w:rsidR="00434348" w:rsidRPr="001F25C0" w:rsidRDefault="006056AC" w:rsidP="00434348">
      <w:r w:rsidRPr="001F25C0">
        <w:t>PHILIP SEYMOUR HOFFMAN</w:t>
      </w:r>
      <w:r w:rsidR="00434348" w:rsidRPr="001F25C0">
        <w:t xml:space="preserve"> </w:t>
      </w:r>
      <w:proofErr w:type="gramStart"/>
      <w:r w:rsidRPr="001F25C0">
        <w:rPr>
          <w:i/>
        </w:rPr>
        <w:t>The</w:t>
      </w:r>
      <w:proofErr w:type="gramEnd"/>
      <w:r w:rsidRPr="001F25C0">
        <w:rPr>
          <w:i/>
        </w:rPr>
        <w:t xml:space="preserve"> Master</w:t>
      </w:r>
    </w:p>
    <w:p w:rsidR="00434348" w:rsidRPr="001F25C0" w:rsidRDefault="006056AC" w:rsidP="00434348">
      <w:r w:rsidRPr="001F25C0">
        <w:t xml:space="preserve">TOMMY LEE JONES </w:t>
      </w:r>
      <w:r w:rsidRPr="001F25C0">
        <w:rPr>
          <w:i/>
        </w:rPr>
        <w:t>Lincoln</w:t>
      </w:r>
    </w:p>
    <w:p w:rsidR="000C4074" w:rsidRPr="001F25C0" w:rsidRDefault="000C4074" w:rsidP="00F73564">
      <w:pPr>
        <w:rPr>
          <w:rFonts w:cs="Tahoma"/>
        </w:rPr>
      </w:pPr>
    </w:p>
    <w:p w:rsidR="000C4074" w:rsidRDefault="000C4074" w:rsidP="00F73564">
      <w:pPr>
        <w:rPr>
          <w:rFonts w:cs="Tahoma"/>
          <w:b/>
        </w:rPr>
      </w:pPr>
    </w:p>
    <w:p w:rsidR="00175D9A" w:rsidRDefault="00175D9A">
      <w:pPr>
        <w:rPr>
          <w:rFonts w:cs="Tahoma"/>
          <w:b/>
        </w:rPr>
      </w:pPr>
      <w:r>
        <w:rPr>
          <w:rFonts w:cs="Tahoma"/>
          <w:b/>
        </w:rPr>
        <w:br w:type="page"/>
      </w: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lastRenderedPageBreak/>
        <w:t>SUPPORTING ACTRESS</w:t>
      </w:r>
    </w:p>
    <w:p w:rsidR="00D92824" w:rsidRPr="001F25C0" w:rsidRDefault="00D92824" w:rsidP="00D92824">
      <w:r w:rsidRPr="001F25C0">
        <w:t xml:space="preserve">AMY ADAMS </w:t>
      </w:r>
      <w:proofErr w:type="gramStart"/>
      <w:r w:rsidRPr="001F25C0">
        <w:rPr>
          <w:i/>
        </w:rPr>
        <w:t>The</w:t>
      </w:r>
      <w:proofErr w:type="gramEnd"/>
      <w:r w:rsidRPr="001F25C0">
        <w:rPr>
          <w:i/>
        </w:rPr>
        <w:t xml:space="preserve"> Master</w:t>
      </w:r>
    </w:p>
    <w:p w:rsidR="00D52B3A" w:rsidRPr="00DE58B5" w:rsidRDefault="00D52B3A" w:rsidP="00D52B3A">
      <w:pPr>
        <w:rPr>
          <w:b/>
        </w:rPr>
      </w:pPr>
      <w:r w:rsidRPr="00DE58B5">
        <w:rPr>
          <w:b/>
        </w:rPr>
        <w:t xml:space="preserve">ANNE HATHAWAY </w:t>
      </w:r>
      <w:r w:rsidRPr="00DE58B5">
        <w:rPr>
          <w:b/>
          <w:i/>
        </w:rPr>
        <w:t xml:space="preserve">Les </w:t>
      </w:r>
      <w:proofErr w:type="spellStart"/>
      <w:r w:rsidRPr="00DE58B5">
        <w:rPr>
          <w:b/>
          <w:i/>
        </w:rPr>
        <w:t>Misérables</w:t>
      </w:r>
      <w:proofErr w:type="spellEnd"/>
    </w:p>
    <w:p w:rsidR="00D52B3A" w:rsidRPr="001F25C0" w:rsidRDefault="00D52B3A" w:rsidP="00D52B3A">
      <w:r w:rsidRPr="001F25C0">
        <w:t xml:space="preserve">HELEN HUNT </w:t>
      </w:r>
      <w:proofErr w:type="gramStart"/>
      <w:r w:rsidRPr="001F25C0">
        <w:rPr>
          <w:i/>
        </w:rPr>
        <w:t>The</w:t>
      </w:r>
      <w:proofErr w:type="gramEnd"/>
      <w:r w:rsidRPr="001F25C0">
        <w:rPr>
          <w:i/>
        </w:rPr>
        <w:t xml:space="preserve"> Sessions</w:t>
      </w:r>
    </w:p>
    <w:p w:rsidR="00D52B3A" w:rsidRPr="001F25C0" w:rsidRDefault="00D52B3A" w:rsidP="00D52B3A">
      <w:pPr>
        <w:rPr>
          <w:i/>
        </w:rPr>
      </w:pPr>
      <w:r w:rsidRPr="001F25C0">
        <w:t xml:space="preserve">JUDI DENCH </w:t>
      </w:r>
      <w:proofErr w:type="spellStart"/>
      <w:r w:rsidRPr="001F25C0">
        <w:rPr>
          <w:i/>
        </w:rPr>
        <w:t>Skyfall</w:t>
      </w:r>
      <w:proofErr w:type="spellEnd"/>
    </w:p>
    <w:p w:rsidR="005E68C9" w:rsidRPr="001F25C0" w:rsidRDefault="00D52B3A" w:rsidP="00F73564">
      <w:r w:rsidRPr="001F25C0">
        <w:t xml:space="preserve">SALLY FIELD </w:t>
      </w:r>
      <w:r w:rsidRPr="001F25C0">
        <w:rPr>
          <w:i/>
        </w:rPr>
        <w:t>Lincoln</w:t>
      </w:r>
    </w:p>
    <w:p w:rsidR="00175D9A" w:rsidRDefault="00175D9A" w:rsidP="00F73564">
      <w:pPr>
        <w:rPr>
          <w:rFonts w:cs="Tahoma"/>
          <w:b/>
        </w:rPr>
      </w:pPr>
    </w:p>
    <w:p w:rsidR="00175D9A" w:rsidRDefault="00175D9A" w:rsidP="00F73564">
      <w:pPr>
        <w:rPr>
          <w:rFonts w:cs="Tahoma"/>
          <w:b/>
        </w:rPr>
      </w:pPr>
    </w:p>
    <w:p w:rsidR="00F73564" w:rsidRPr="005E68C9" w:rsidRDefault="00F73564" w:rsidP="00F73564">
      <w:r w:rsidRPr="00F11C49">
        <w:rPr>
          <w:rFonts w:cs="Tahoma"/>
          <w:b/>
        </w:rPr>
        <w:t xml:space="preserve">ORIGINAL MUSIC </w:t>
      </w:r>
    </w:p>
    <w:p w:rsidR="00434348" w:rsidRPr="001F25C0" w:rsidRDefault="00F637FB" w:rsidP="00434348">
      <w:r w:rsidRPr="001F25C0">
        <w:t>ANNA KARENINA</w:t>
      </w:r>
      <w:r w:rsidR="00434348" w:rsidRPr="001F25C0">
        <w:t xml:space="preserve"> </w:t>
      </w:r>
      <w:r w:rsidR="002A7828" w:rsidRPr="001F25C0">
        <w:rPr>
          <w:i/>
        </w:rPr>
        <w:t xml:space="preserve">Dario </w:t>
      </w:r>
      <w:proofErr w:type="spellStart"/>
      <w:r w:rsidR="002A7828" w:rsidRPr="001F25C0">
        <w:rPr>
          <w:i/>
        </w:rPr>
        <w:t>Marianelli</w:t>
      </w:r>
      <w:proofErr w:type="spellEnd"/>
    </w:p>
    <w:p w:rsidR="00434348" w:rsidRPr="001F25C0" w:rsidRDefault="00F637FB" w:rsidP="00434348">
      <w:r w:rsidRPr="001F25C0">
        <w:t>ARGO</w:t>
      </w:r>
      <w:r w:rsidR="00434348" w:rsidRPr="001F25C0">
        <w:t xml:space="preserve"> </w:t>
      </w:r>
      <w:proofErr w:type="spellStart"/>
      <w:r w:rsidR="00954EB0" w:rsidRPr="001F25C0">
        <w:rPr>
          <w:i/>
        </w:rPr>
        <w:t>Alexandre</w:t>
      </w:r>
      <w:proofErr w:type="spellEnd"/>
      <w:r w:rsidR="00954EB0" w:rsidRPr="001F25C0">
        <w:rPr>
          <w:i/>
        </w:rPr>
        <w:t xml:space="preserve"> </w:t>
      </w:r>
      <w:proofErr w:type="spellStart"/>
      <w:r w:rsidR="00954EB0" w:rsidRPr="001F25C0">
        <w:rPr>
          <w:i/>
        </w:rPr>
        <w:t>Desplat</w:t>
      </w:r>
      <w:proofErr w:type="spellEnd"/>
    </w:p>
    <w:p w:rsidR="00434348" w:rsidRPr="001F25C0" w:rsidRDefault="00F637FB" w:rsidP="00434348">
      <w:r w:rsidRPr="001F25C0">
        <w:t>LIFE OF PI</w:t>
      </w:r>
      <w:r w:rsidR="00434348" w:rsidRPr="001F25C0">
        <w:t xml:space="preserve"> </w:t>
      </w:r>
      <w:proofErr w:type="spellStart"/>
      <w:r w:rsidR="009619C9" w:rsidRPr="001F25C0">
        <w:rPr>
          <w:i/>
        </w:rPr>
        <w:t>Mychael</w:t>
      </w:r>
      <w:proofErr w:type="spellEnd"/>
      <w:r w:rsidR="009619C9" w:rsidRPr="001F25C0">
        <w:rPr>
          <w:i/>
        </w:rPr>
        <w:t xml:space="preserve"> Danna</w:t>
      </w:r>
    </w:p>
    <w:p w:rsidR="00434348" w:rsidRPr="001F25C0" w:rsidRDefault="00F637FB" w:rsidP="00434348">
      <w:r w:rsidRPr="001F25C0">
        <w:t>LINCOLN</w:t>
      </w:r>
      <w:r w:rsidR="00434348" w:rsidRPr="001F25C0">
        <w:t xml:space="preserve"> </w:t>
      </w:r>
      <w:r w:rsidR="00CD1D1B" w:rsidRPr="001F25C0">
        <w:rPr>
          <w:i/>
        </w:rPr>
        <w:t>John Williams</w:t>
      </w:r>
    </w:p>
    <w:p w:rsidR="00434348" w:rsidRPr="00DE58B5" w:rsidRDefault="00F637FB" w:rsidP="00434348">
      <w:pPr>
        <w:rPr>
          <w:b/>
          <w:i/>
        </w:rPr>
      </w:pPr>
      <w:r w:rsidRPr="00DE58B5">
        <w:rPr>
          <w:b/>
        </w:rPr>
        <w:t>SKYFALL</w:t>
      </w:r>
      <w:r w:rsidR="00434348" w:rsidRPr="00DE58B5">
        <w:rPr>
          <w:b/>
        </w:rPr>
        <w:t xml:space="preserve"> </w:t>
      </w:r>
      <w:r w:rsidR="00237610" w:rsidRPr="00DE58B5">
        <w:rPr>
          <w:b/>
          <w:i/>
        </w:rPr>
        <w:t>Thomas Newman</w:t>
      </w:r>
    </w:p>
    <w:p w:rsidR="00F73564" w:rsidRDefault="00F73564" w:rsidP="00F73564">
      <w:pPr>
        <w:rPr>
          <w:rFonts w:cs="Tahoma"/>
        </w:rPr>
      </w:pPr>
    </w:p>
    <w:p w:rsidR="000C4074" w:rsidRPr="00F11C49" w:rsidRDefault="000C407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>CINEMATOGRAPHY</w:t>
      </w:r>
    </w:p>
    <w:p w:rsidR="00434348" w:rsidRPr="001F25C0" w:rsidRDefault="00F637FB" w:rsidP="00434348">
      <w:r w:rsidRPr="001F25C0">
        <w:t>ANNA KARENINA</w:t>
      </w:r>
      <w:r w:rsidR="00434348" w:rsidRPr="001F25C0">
        <w:t xml:space="preserve"> </w:t>
      </w:r>
      <w:r w:rsidR="00865A29" w:rsidRPr="001F25C0">
        <w:rPr>
          <w:i/>
        </w:rPr>
        <w:t xml:space="preserve">Seamus </w:t>
      </w:r>
      <w:proofErr w:type="spellStart"/>
      <w:r w:rsidR="00865A29" w:rsidRPr="001F25C0">
        <w:rPr>
          <w:i/>
        </w:rPr>
        <w:t>McGarvey</w:t>
      </w:r>
      <w:proofErr w:type="spellEnd"/>
    </w:p>
    <w:p w:rsidR="00434348" w:rsidRPr="001F25C0" w:rsidRDefault="00F637FB" w:rsidP="00434348">
      <w:r w:rsidRPr="001F25C0">
        <w:t xml:space="preserve">LES MISÉRABLES </w:t>
      </w:r>
      <w:r w:rsidR="00DC1317" w:rsidRPr="001F25C0">
        <w:rPr>
          <w:i/>
        </w:rPr>
        <w:t>Danny Cohen</w:t>
      </w:r>
    </w:p>
    <w:p w:rsidR="00434348" w:rsidRPr="00DE58B5" w:rsidRDefault="00F637FB" w:rsidP="00434348">
      <w:pPr>
        <w:rPr>
          <w:b/>
        </w:rPr>
      </w:pPr>
      <w:r w:rsidRPr="00DE58B5">
        <w:rPr>
          <w:b/>
        </w:rPr>
        <w:t>LIFE OF PI</w:t>
      </w:r>
      <w:r w:rsidR="00434348" w:rsidRPr="00DE58B5">
        <w:rPr>
          <w:b/>
        </w:rPr>
        <w:t xml:space="preserve"> </w:t>
      </w:r>
      <w:r w:rsidR="00C442CD" w:rsidRPr="00DE58B5">
        <w:rPr>
          <w:b/>
          <w:i/>
        </w:rPr>
        <w:t>Claudio Miranda</w:t>
      </w:r>
    </w:p>
    <w:p w:rsidR="00434348" w:rsidRPr="001F25C0" w:rsidRDefault="00F637FB" w:rsidP="00434348">
      <w:r w:rsidRPr="001F25C0">
        <w:t>LINCOLN</w:t>
      </w:r>
      <w:r w:rsidR="00434348" w:rsidRPr="001F25C0">
        <w:t xml:space="preserve"> </w:t>
      </w:r>
      <w:proofErr w:type="spellStart"/>
      <w:r w:rsidR="00BA6597" w:rsidRPr="001F25C0">
        <w:rPr>
          <w:i/>
        </w:rPr>
        <w:t>Janusz</w:t>
      </w:r>
      <w:proofErr w:type="spellEnd"/>
      <w:r w:rsidR="00BA6597" w:rsidRPr="001F25C0">
        <w:rPr>
          <w:i/>
        </w:rPr>
        <w:t xml:space="preserve"> Kaminski</w:t>
      </w:r>
    </w:p>
    <w:p w:rsidR="00434348" w:rsidRPr="001F25C0" w:rsidRDefault="00F637FB" w:rsidP="00434348">
      <w:r w:rsidRPr="001F25C0">
        <w:t>SKYFALL</w:t>
      </w:r>
      <w:r w:rsidR="00434348" w:rsidRPr="001F25C0">
        <w:t xml:space="preserve"> </w:t>
      </w:r>
      <w:r w:rsidR="00451289" w:rsidRPr="001F25C0">
        <w:rPr>
          <w:i/>
        </w:rPr>
        <w:t xml:space="preserve">Roger </w:t>
      </w:r>
      <w:proofErr w:type="spellStart"/>
      <w:r w:rsidR="00451289" w:rsidRPr="001F25C0">
        <w:rPr>
          <w:i/>
        </w:rPr>
        <w:t>Deakins</w:t>
      </w:r>
      <w:proofErr w:type="spellEnd"/>
    </w:p>
    <w:p w:rsidR="00F73564" w:rsidRPr="00F11C49" w:rsidRDefault="00F73564" w:rsidP="00F73564">
      <w:pPr>
        <w:rPr>
          <w:b/>
        </w:rPr>
      </w:pPr>
    </w:p>
    <w:p w:rsidR="00F73564" w:rsidRPr="00F11C49" w:rsidRDefault="00F73564" w:rsidP="00F73564">
      <w:pPr>
        <w:rPr>
          <w:rFonts w:cs="Tahoma"/>
          <w:b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 xml:space="preserve">EDITING </w:t>
      </w:r>
    </w:p>
    <w:p w:rsidR="00434348" w:rsidRPr="00DE58B5" w:rsidRDefault="00F637FB" w:rsidP="00434348">
      <w:pPr>
        <w:rPr>
          <w:b/>
        </w:rPr>
      </w:pPr>
      <w:r w:rsidRPr="00DE58B5">
        <w:rPr>
          <w:b/>
        </w:rPr>
        <w:t>ARGO</w:t>
      </w:r>
      <w:r w:rsidR="00434348" w:rsidRPr="00DE58B5">
        <w:rPr>
          <w:b/>
        </w:rPr>
        <w:t xml:space="preserve"> </w:t>
      </w:r>
      <w:r w:rsidR="00D74C4D" w:rsidRPr="00DE58B5">
        <w:rPr>
          <w:b/>
          <w:i/>
        </w:rPr>
        <w:t>William Goldenberg</w:t>
      </w:r>
    </w:p>
    <w:p w:rsidR="00434348" w:rsidRPr="001F25C0" w:rsidRDefault="00F637FB" w:rsidP="00434348">
      <w:r w:rsidRPr="001F25C0">
        <w:t>DJANGO UNCHAINED</w:t>
      </w:r>
      <w:r w:rsidR="00434348" w:rsidRPr="001F25C0">
        <w:t xml:space="preserve"> </w:t>
      </w:r>
      <w:r w:rsidR="00100199" w:rsidRPr="001F25C0">
        <w:rPr>
          <w:i/>
        </w:rPr>
        <w:t xml:space="preserve">Fred </w:t>
      </w:r>
      <w:proofErr w:type="spellStart"/>
      <w:r w:rsidR="00100199" w:rsidRPr="001F25C0">
        <w:rPr>
          <w:i/>
        </w:rPr>
        <w:t>Raskin</w:t>
      </w:r>
      <w:proofErr w:type="spellEnd"/>
    </w:p>
    <w:p w:rsidR="00434348" w:rsidRPr="001F25C0" w:rsidRDefault="00F637FB" w:rsidP="00434348">
      <w:r w:rsidRPr="001F25C0">
        <w:t>LIFE OF PI</w:t>
      </w:r>
      <w:r w:rsidR="00434348" w:rsidRPr="001F25C0">
        <w:t xml:space="preserve"> </w:t>
      </w:r>
      <w:r w:rsidR="00792289" w:rsidRPr="001F25C0">
        <w:rPr>
          <w:i/>
        </w:rPr>
        <w:t xml:space="preserve">Tim </w:t>
      </w:r>
      <w:proofErr w:type="spellStart"/>
      <w:r w:rsidR="00792289" w:rsidRPr="001F25C0">
        <w:rPr>
          <w:i/>
        </w:rPr>
        <w:t>Squyres</w:t>
      </w:r>
      <w:proofErr w:type="spellEnd"/>
    </w:p>
    <w:p w:rsidR="00434348" w:rsidRPr="001F25C0" w:rsidRDefault="00F637FB" w:rsidP="00434348">
      <w:r w:rsidRPr="001F25C0">
        <w:t>SKYFALL</w:t>
      </w:r>
      <w:r w:rsidR="00434348" w:rsidRPr="001F25C0">
        <w:t xml:space="preserve"> </w:t>
      </w:r>
      <w:r w:rsidR="00B32EC5" w:rsidRPr="001F25C0">
        <w:rPr>
          <w:i/>
        </w:rPr>
        <w:t>Stuart Baird</w:t>
      </w:r>
    </w:p>
    <w:p w:rsidR="00434348" w:rsidRPr="001F25C0" w:rsidRDefault="00F637FB" w:rsidP="00434348">
      <w:r w:rsidRPr="001F25C0">
        <w:t>ZERO DARK THIRTY</w:t>
      </w:r>
      <w:r w:rsidR="00434348" w:rsidRPr="001F25C0">
        <w:t xml:space="preserve"> </w:t>
      </w:r>
      <w:r w:rsidR="00381241" w:rsidRPr="001F25C0">
        <w:rPr>
          <w:i/>
        </w:rPr>
        <w:t xml:space="preserve">Dylan </w:t>
      </w:r>
      <w:proofErr w:type="spellStart"/>
      <w:r w:rsidR="00381241" w:rsidRPr="001F25C0">
        <w:rPr>
          <w:i/>
        </w:rPr>
        <w:t>Tichenor</w:t>
      </w:r>
      <w:proofErr w:type="spellEnd"/>
      <w:r w:rsidR="00381241" w:rsidRPr="001F25C0">
        <w:rPr>
          <w:i/>
        </w:rPr>
        <w:t>, William Goldenberg</w:t>
      </w:r>
    </w:p>
    <w:p w:rsidR="00F73564" w:rsidRDefault="00F73564" w:rsidP="00F73564">
      <w:pPr>
        <w:rPr>
          <w:lang w:val="en-US"/>
        </w:rPr>
      </w:pPr>
    </w:p>
    <w:p w:rsidR="000C4074" w:rsidRPr="00F11C49" w:rsidRDefault="000C4074" w:rsidP="00F73564">
      <w:pPr>
        <w:rPr>
          <w:lang w:val="en-US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PRODUCTION DESIGN</w:t>
      </w:r>
    </w:p>
    <w:p w:rsidR="00434348" w:rsidRPr="001F25C0" w:rsidRDefault="00BB6F86" w:rsidP="00434348">
      <w:r w:rsidRPr="001F25C0">
        <w:t>ANNA KARENINA</w:t>
      </w:r>
      <w:r w:rsidR="00434348" w:rsidRPr="001F25C0">
        <w:t xml:space="preserve"> </w:t>
      </w:r>
      <w:r w:rsidR="002E4225" w:rsidRPr="001F25C0">
        <w:rPr>
          <w:i/>
        </w:rPr>
        <w:t xml:space="preserve">Sarah Greenwood, </w:t>
      </w:r>
      <w:r w:rsidR="003938F0" w:rsidRPr="001F25C0">
        <w:rPr>
          <w:i/>
        </w:rPr>
        <w:t>Katie Spencer</w:t>
      </w:r>
    </w:p>
    <w:p w:rsidR="00BB6F86" w:rsidRPr="00DE58B5" w:rsidRDefault="00BB6F86" w:rsidP="00BB6F86">
      <w:pPr>
        <w:rPr>
          <w:b/>
        </w:rPr>
      </w:pPr>
      <w:r w:rsidRPr="00DE58B5">
        <w:rPr>
          <w:b/>
        </w:rPr>
        <w:t xml:space="preserve">LES MISÉRABLES </w:t>
      </w:r>
      <w:r w:rsidR="00F3704C" w:rsidRPr="00DE58B5">
        <w:rPr>
          <w:b/>
          <w:i/>
        </w:rPr>
        <w:t>Eve Stewart, Anna Lynch-Robinson</w:t>
      </w:r>
    </w:p>
    <w:p w:rsidR="00BB6F86" w:rsidRPr="001F25C0" w:rsidRDefault="00BB6F86" w:rsidP="00BB6F86">
      <w:r w:rsidRPr="001F25C0">
        <w:t xml:space="preserve">LIFE OF PI </w:t>
      </w:r>
      <w:r w:rsidR="000F4173" w:rsidRPr="001F25C0">
        <w:rPr>
          <w:i/>
        </w:rPr>
        <w:t xml:space="preserve">David </w:t>
      </w:r>
      <w:proofErr w:type="spellStart"/>
      <w:r w:rsidR="000F4173" w:rsidRPr="001F25C0">
        <w:rPr>
          <w:i/>
        </w:rPr>
        <w:t>Gropman</w:t>
      </w:r>
      <w:proofErr w:type="spellEnd"/>
      <w:r w:rsidR="000F4173" w:rsidRPr="001F25C0">
        <w:rPr>
          <w:i/>
        </w:rPr>
        <w:t xml:space="preserve">, Anna </w:t>
      </w:r>
      <w:proofErr w:type="spellStart"/>
      <w:r w:rsidR="000F4173" w:rsidRPr="001F25C0">
        <w:rPr>
          <w:i/>
        </w:rPr>
        <w:t>Pinnock</w:t>
      </w:r>
      <w:proofErr w:type="spellEnd"/>
    </w:p>
    <w:p w:rsidR="00BB6F86" w:rsidRPr="001F25C0" w:rsidRDefault="00BB6F86" w:rsidP="00BB6F86">
      <w:r w:rsidRPr="001F25C0">
        <w:t xml:space="preserve">LINCOLN </w:t>
      </w:r>
      <w:r w:rsidR="00BD118E" w:rsidRPr="001F25C0">
        <w:rPr>
          <w:i/>
        </w:rPr>
        <w:t xml:space="preserve">Rick Carter, </w:t>
      </w:r>
      <w:r w:rsidR="00DF5816" w:rsidRPr="001F25C0">
        <w:rPr>
          <w:i/>
        </w:rPr>
        <w:t>Jim Erickson</w:t>
      </w:r>
    </w:p>
    <w:p w:rsidR="00434348" w:rsidRPr="001F25C0" w:rsidRDefault="00BB6F86" w:rsidP="00434348">
      <w:r w:rsidRPr="001F25C0">
        <w:t>SKYFALL</w:t>
      </w:r>
      <w:r w:rsidR="00434348" w:rsidRPr="001F25C0">
        <w:t xml:space="preserve"> </w:t>
      </w:r>
      <w:r w:rsidR="006D24F3" w:rsidRPr="001F25C0">
        <w:rPr>
          <w:i/>
        </w:rPr>
        <w:t xml:space="preserve">Dennis </w:t>
      </w:r>
      <w:proofErr w:type="spellStart"/>
      <w:r w:rsidR="006D24F3" w:rsidRPr="001F25C0">
        <w:rPr>
          <w:i/>
        </w:rPr>
        <w:t>Gassner</w:t>
      </w:r>
      <w:proofErr w:type="spellEnd"/>
      <w:r w:rsidR="006D24F3" w:rsidRPr="001F25C0">
        <w:rPr>
          <w:i/>
        </w:rPr>
        <w:t xml:space="preserve">, Anna </w:t>
      </w:r>
      <w:proofErr w:type="spellStart"/>
      <w:r w:rsidR="006D24F3" w:rsidRPr="001F25C0">
        <w:rPr>
          <w:i/>
        </w:rPr>
        <w:t>Pinnock</w:t>
      </w:r>
      <w:proofErr w:type="spellEnd"/>
    </w:p>
    <w:p w:rsidR="00F73564" w:rsidRPr="00F11C49" w:rsidRDefault="00F73564" w:rsidP="00F73564">
      <w:pPr>
        <w:rPr>
          <w:lang w:val="en-US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COSTUME DESIGN</w:t>
      </w:r>
    </w:p>
    <w:p w:rsidR="00434348" w:rsidRPr="00DE58B5" w:rsidRDefault="00BB6F86" w:rsidP="00434348">
      <w:pPr>
        <w:rPr>
          <w:b/>
        </w:rPr>
      </w:pPr>
      <w:r w:rsidRPr="00DE58B5">
        <w:rPr>
          <w:b/>
        </w:rPr>
        <w:t xml:space="preserve">ANNA KARENINA </w:t>
      </w:r>
      <w:r w:rsidR="002A6A85" w:rsidRPr="00DE58B5">
        <w:rPr>
          <w:b/>
          <w:i/>
        </w:rPr>
        <w:t xml:space="preserve">Jacqueline </w:t>
      </w:r>
      <w:proofErr w:type="spellStart"/>
      <w:r w:rsidR="002A6A85" w:rsidRPr="00DE58B5">
        <w:rPr>
          <w:b/>
          <w:i/>
        </w:rPr>
        <w:t>Durran</w:t>
      </w:r>
      <w:proofErr w:type="spellEnd"/>
    </w:p>
    <w:p w:rsidR="00434348" w:rsidRPr="001F25C0" w:rsidRDefault="00BB6F86" w:rsidP="00434348">
      <w:r w:rsidRPr="001F25C0">
        <w:t xml:space="preserve">GREAT EXPECTATIONS </w:t>
      </w:r>
      <w:r w:rsidR="00516A4E" w:rsidRPr="001F25C0">
        <w:rPr>
          <w:i/>
        </w:rPr>
        <w:t xml:space="preserve">Beatrix </w:t>
      </w:r>
      <w:proofErr w:type="spellStart"/>
      <w:r w:rsidR="00516A4E" w:rsidRPr="001F25C0">
        <w:rPr>
          <w:i/>
        </w:rPr>
        <w:t>Aruna</w:t>
      </w:r>
      <w:proofErr w:type="spellEnd"/>
      <w:r w:rsidR="00516A4E" w:rsidRPr="001F25C0">
        <w:rPr>
          <w:i/>
        </w:rPr>
        <w:t xml:space="preserve"> </w:t>
      </w:r>
      <w:proofErr w:type="spellStart"/>
      <w:r w:rsidR="00516A4E" w:rsidRPr="001F25C0">
        <w:rPr>
          <w:i/>
        </w:rPr>
        <w:t>Pasztor</w:t>
      </w:r>
      <w:proofErr w:type="spellEnd"/>
    </w:p>
    <w:p w:rsidR="00BB6F86" w:rsidRPr="001F25C0" w:rsidRDefault="00BB6F86" w:rsidP="00BB6F86">
      <w:r w:rsidRPr="001F25C0">
        <w:t xml:space="preserve">LES MISÉRABLES </w:t>
      </w:r>
      <w:proofErr w:type="spellStart"/>
      <w:r w:rsidR="009C4EDF" w:rsidRPr="001F25C0">
        <w:rPr>
          <w:i/>
        </w:rPr>
        <w:t>Paco</w:t>
      </w:r>
      <w:proofErr w:type="spellEnd"/>
      <w:r w:rsidR="009C4EDF" w:rsidRPr="001F25C0">
        <w:rPr>
          <w:i/>
        </w:rPr>
        <w:t xml:space="preserve"> Delgado</w:t>
      </w:r>
    </w:p>
    <w:p w:rsidR="00BB6F86" w:rsidRPr="001F25C0" w:rsidRDefault="00BB6F86" w:rsidP="00BB6F86">
      <w:r w:rsidRPr="001F25C0">
        <w:t xml:space="preserve">LINCOLN </w:t>
      </w:r>
      <w:r w:rsidR="0031461F" w:rsidRPr="001F25C0">
        <w:rPr>
          <w:i/>
        </w:rPr>
        <w:t>Joanna Johnston</w:t>
      </w:r>
    </w:p>
    <w:p w:rsidR="00434348" w:rsidRPr="001F25C0" w:rsidRDefault="00BB6F86" w:rsidP="00434348">
      <w:r w:rsidRPr="001F25C0">
        <w:t>SNOW WHITE AND THE HUNTSMAN</w:t>
      </w:r>
      <w:r w:rsidR="00434348" w:rsidRPr="001F25C0">
        <w:t xml:space="preserve"> </w:t>
      </w:r>
      <w:r w:rsidR="00CD12A4" w:rsidRPr="001F25C0">
        <w:rPr>
          <w:i/>
        </w:rPr>
        <w:t>Colleen Atwood</w:t>
      </w:r>
    </w:p>
    <w:p w:rsidR="00F73564" w:rsidRDefault="00F73564" w:rsidP="00F73564">
      <w:pPr>
        <w:rPr>
          <w:rFonts w:cs="Tahoma"/>
        </w:rPr>
      </w:pPr>
    </w:p>
    <w:p w:rsidR="00175D9A" w:rsidRDefault="00175D9A">
      <w:pPr>
        <w:rPr>
          <w:rFonts w:cs="Tahoma"/>
          <w:b/>
          <w:lang w:val="en-US"/>
        </w:rPr>
      </w:pPr>
    </w:p>
    <w:p w:rsidR="000B58EB" w:rsidRPr="00F11C49" w:rsidRDefault="000B58EB" w:rsidP="000B58EB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MAKE UP &amp; HAIR</w:t>
      </w:r>
    </w:p>
    <w:p w:rsidR="00BB6F86" w:rsidRPr="001F25C0" w:rsidRDefault="00BB6F86" w:rsidP="00BB6F86">
      <w:r w:rsidRPr="001F25C0">
        <w:t xml:space="preserve">ANNA KARENINA </w:t>
      </w:r>
      <w:proofErr w:type="spellStart"/>
      <w:r w:rsidR="00DF21BA" w:rsidRPr="001F25C0">
        <w:rPr>
          <w:i/>
        </w:rPr>
        <w:t>Ivana</w:t>
      </w:r>
      <w:proofErr w:type="spellEnd"/>
      <w:r w:rsidR="00DF21BA" w:rsidRPr="001F25C0">
        <w:rPr>
          <w:i/>
        </w:rPr>
        <w:t xml:space="preserve"> </w:t>
      </w:r>
      <w:proofErr w:type="spellStart"/>
      <w:r w:rsidR="00DF21BA" w:rsidRPr="001F25C0">
        <w:rPr>
          <w:i/>
        </w:rPr>
        <w:t>Primorac</w:t>
      </w:r>
      <w:proofErr w:type="spellEnd"/>
    </w:p>
    <w:p w:rsidR="00434348" w:rsidRPr="001F25C0" w:rsidRDefault="00BB6F86" w:rsidP="00434348">
      <w:r w:rsidRPr="001F25C0">
        <w:t xml:space="preserve">HITCHCOCK </w:t>
      </w:r>
      <w:r w:rsidR="00D27D78" w:rsidRPr="001F25C0">
        <w:rPr>
          <w:i/>
        </w:rPr>
        <w:t>Julie Hewett, Martin Samuel, Howard Berger</w:t>
      </w:r>
    </w:p>
    <w:p w:rsidR="00BB6F86" w:rsidRPr="001F25C0" w:rsidRDefault="00BB6F86" w:rsidP="00BB6F86">
      <w:r w:rsidRPr="001F25C0">
        <w:t xml:space="preserve">THE HOBBIT: AN UNEXPECTED JOURNEY </w:t>
      </w:r>
      <w:r w:rsidR="000C5EC9" w:rsidRPr="001F25C0">
        <w:rPr>
          <w:i/>
        </w:rPr>
        <w:t xml:space="preserve">Peter Swords King, Richard Taylor, Rick </w:t>
      </w:r>
      <w:proofErr w:type="spellStart"/>
      <w:r w:rsidR="000C5EC9" w:rsidRPr="001F25C0">
        <w:rPr>
          <w:i/>
        </w:rPr>
        <w:t>Findlater</w:t>
      </w:r>
      <w:proofErr w:type="spellEnd"/>
    </w:p>
    <w:p w:rsidR="00BB6F86" w:rsidRPr="00DE58B5" w:rsidRDefault="00BB6F86" w:rsidP="00BB6F86">
      <w:pPr>
        <w:rPr>
          <w:b/>
        </w:rPr>
      </w:pPr>
      <w:r w:rsidRPr="00DE58B5">
        <w:rPr>
          <w:b/>
        </w:rPr>
        <w:t xml:space="preserve">LES MISÉRABLES </w:t>
      </w:r>
      <w:r w:rsidR="0007183B" w:rsidRPr="00DE58B5">
        <w:rPr>
          <w:b/>
          <w:i/>
        </w:rPr>
        <w:t>Lisa Westcott</w:t>
      </w:r>
    </w:p>
    <w:p w:rsidR="00BB6F86" w:rsidRPr="001F25C0" w:rsidRDefault="00BB6F86" w:rsidP="00BB6F86">
      <w:r w:rsidRPr="001F25C0">
        <w:t xml:space="preserve">LINCOLN </w:t>
      </w:r>
      <w:r w:rsidR="00F64434" w:rsidRPr="001F25C0">
        <w:rPr>
          <w:i/>
        </w:rPr>
        <w:t>Lois Burwell, Kay Georgiou</w:t>
      </w:r>
    </w:p>
    <w:p w:rsidR="000C4074" w:rsidRDefault="000C4074" w:rsidP="00F73564">
      <w:pPr>
        <w:rPr>
          <w:rFonts w:cs="Tahoma"/>
        </w:rPr>
      </w:pPr>
    </w:p>
    <w:p w:rsidR="00BB6F86" w:rsidRDefault="00BB6F86" w:rsidP="00F73564">
      <w:pPr>
        <w:rPr>
          <w:rFonts w:cs="Tahoma"/>
        </w:rPr>
      </w:pPr>
    </w:p>
    <w:p w:rsidR="00175D9A" w:rsidRDefault="00175D9A">
      <w:pPr>
        <w:rPr>
          <w:rFonts w:cs="Tahoma"/>
          <w:b/>
          <w:lang w:val="en-US"/>
        </w:rPr>
      </w:pPr>
      <w:r>
        <w:rPr>
          <w:rFonts w:cs="Tahoma"/>
        </w:rPr>
        <w:br w:type="page"/>
      </w: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lastRenderedPageBreak/>
        <w:t>SOUND</w:t>
      </w:r>
    </w:p>
    <w:p w:rsidR="009C5834" w:rsidRPr="001F25C0" w:rsidRDefault="009C5834" w:rsidP="009C5834">
      <w:r w:rsidRPr="001F25C0">
        <w:t xml:space="preserve">DJANGO UNCHAINED </w:t>
      </w:r>
      <w:r w:rsidR="004D289B" w:rsidRPr="001F25C0">
        <w:rPr>
          <w:i/>
        </w:rPr>
        <w:t xml:space="preserve">Mark </w:t>
      </w:r>
      <w:proofErr w:type="spellStart"/>
      <w:r w:rsidR="004D289B" w:rsidRPr="001F25C0">
        <w:rPr>
          <w:i/>
        </w:rPr>
        <w:t>Ulano</w:t>
      </w:r>
      <w:proofErr w:type="spellEnd"/>
      <w:r w:rsidR="004D289B" w:rsidRPr="001F25C0">
        <w:rPr>
          <w:i/>
        </w:rPr>
        <w:t xml:space="preserve">, Michael </w:t>
      </w:r>
      <w:proofErr w:type="spellStart"/>
      <w:r w:rsidR="004D289B" w:rsidRPr="001F25C0">
        <w:rPr>
          <w:i/>
        </w:rPr>
        <w:t>Minkler</w:t>
      </w:r>
      <w:proofErr w:type="spellEnd"/>
      <w:r w:rsidR="004D289B" w:rsidRPr="001F25C0">
        <w:rPr>
          <w:i/>
        </w:rPr>
        <w:t xml:space="preserve">, Tony </w:t>
      </w:r>
      <w:proofErr w:type="spellStart"/>
      <w:r w:rsidR="004D289B" w:rsidRPr="001F25C0">
        <w:rPr>
          <w:i/>
        </w:rPr>
        <w:t>Lamberti</w:t>
      </w:r>
      <w:proofErr w:type="spellEnd"/>
      <w:r w:rsidR="004D289B" w:rsidRPr="001F25C0">
        <w:rPr>
          <w:i/>
        </w:rPr>
        <w:t xml:space="preserve">, Wylie </w:t>
      </w:r>
      <w:proofErr w:type="spellStart"/>
      <w:r w:rsidR="004D289B" w:rsidRPr="001F25C0">
        <w:rPr>
          <w:i/>
        </w:rPr>
        <w:t>Stateman</w:t>
      </w:r>
      <w:proofErr w:type="spellEnd"/>
    </w:p>
    <w:p w:rsidR="009C5834" w:rsidRPr="001F25C0" w:rsidRDefault="009C5834" w:rsidP="009C5834">
      <w:r w:rsidRPr="001F25C0">
        <w:t xml:space="preserve">THE HOBBIT: AN UNEXPECTED JOURNEY </w:t>
      </w:r>
      <w:r w:rsidR="00000A90" w:rsidRPr="001F25C0">
        <w:rPr>
          <w:i/>
        </w:rPr>
        <w:t xml:space="preserve">Tony Johnson, Christopher Boyes, Michael Hedges, Michael </w:t>
      </w:r>
      <w:proofErr w:type="spellStart"/>
      <w:r w:rsidR="00000A90" w:rsidRPr="001F25C0">
        <w:rPr>
          <w:i/>
        </w:rPr>
        <w:t>Semanick</w:t>
      </w:r>
      <w:proofErr w:type="spellEnd"/>
      <w:r w:rsidR="00000A90" w:rsidRPr="001F25C0">
        <w:rPr>
          <w:i/>
        </w:rPr>
        <w:t>, Brent Burge, Chris Ward</w:t>
      </w:r>
    </w:p>
    <w:p w:rsidR="009C5834" w:rsidRPr="00DE58B5" w:rsidRDefault="009C5834" w:rsidP="009C5834">
      <w:pPr>
        <w:rPr>
          <w:b/>
        </w:rPr>
      </w:pPr>
      <w:r w:rsidRPr="00DE58B5">
        <w:rPr>
          <w:b/>
        </w:rPr>
        <w:t xml:space="preserve">LES MISÉRABLES </w:t>
      </w:r>
      <w:r w:rsidR="008B0418" w:rsidRPr="00DE58B5">
        <w:rPr>
          <w:b/>
          <w:i/>
        </w:rPr>
        <w:t xml:space="preserve">Simon Hayes, Andy Nelson, Mark Paterson, </w:t>
      </w:r>
      <w:r w:rsidR="00801BB5" w:rsidRPr="00DE58B5">
        <w:rPr>
          <w:b/>
          <w:i/>
        </w:rPr>
        <w:t xml:space="preserve">Jonathan Allen, </w:t>
      </w:r>
      <w:r w:rsidR="008B0418" w:rsidRPr="00DE58B5">
        <w:rPr>
          <w:b/>
          <w:i/>
        </w:rPr>
        <w:t xml:space="preserve">Lee Walpole, John </w:t>
      </w:r>
      <w:proofErr w:type="spellStart"/>
      <w:r w:rsidR="008B0418" w:rsidRPr="00DE58B5">
        <w:rPr>
          <w:b/>
          <w:i/>
        </w:rPr>
        <w:t>Warhurst</w:t>
      </w:r>
      <w:proofErr w:type="spellEnd"/>
    </w:p>
    <w:p w:rsidR="009C5834" w:rsidRPr="001F25C0" w:rsidRDefault="009C5834" w:rsidP="009C5834">
      <w:r w:rsidRPr="001F25C0">
        <w:t xml:space="preserve">LIFE OF PI </w:t>
      </w:r>
      <w:r w:rsidR="005D0FA1" w:rsidRPr="001F25C0">
        <w:rPr>
          <w:i/>
        </w:rPr>
        <w:t xml:space="preserve">Drew </w:t>
      </w:r>
      <w:proofErr w:type="spellStart"/>
      <w:r w:rsidR="005D0FA1" w:rsidRPr="001F25C0">
        <w:rPr>
          <w:i/>
        </w:rPr>
        <w:t>Kunin</w:t>
      </w:r>
      <w:proofErr w:type="spellEnd"/>
      <w:r w:rsidR="005D0FA1" w:rsidRPr="001F25C0">
        <w:rPr>
          <w:i/>
        </w:rPr>
        <w:t xml:space="preserve">, Eugene </w:t>
      </w:r>
      <w:proofErr w:type="spellStart"/>
      <w:r w:rsidR="005D0FA1" w:rsidRPr="001F25C0">
        <w:rPr>
          <w:i/>
        </w:rPr>
        <w:t>Gearty</w:t>
      </w:r>
      <w:proofErr w:type="spellEnd"/>
      <w:r w:rsidR="005D0FA1" w:rsidRPr="001F25C0">
        <w:rPr>
          <w:i/>
        </w:rPr>
        <w:t>, Philip Stockton, Ron Bartlett, D. M. Hemphill</w:t>
      </w:r>
    </w:p>
    <w:p w:rsidR="009C5834" w:rsidRPr="001F25C0" w:rsidRDefault="009C5834" w:rsidP="009C5834">
      <w:r w:rsidRPr="001F25C0">
        <w:t xml:space="preserve">SKYFALL </w:t>
      </w:r>
      <w:r w:rsidR="00D92000" w:rsidRPr="001F25C0">
        <w:rPr>
          <w:i/>
        </w:rPr>
        <w:t xml:space="preserve">Stuart Wilson, Scott </w:t>
      </w:r>
      <w:proofErr w:type="spellStart"/>
      <w:r w:rsidR="00D92000" w:rsidRPr="001F25C0">
        <w:rPr>
          <w:i/>
        </w:rPr>
        <w:t>Millan</w:t>
      </w:r>
      <w:proofErr w:type="spellEnd"/>
      <w:r w:rsidR="00D92000" w:rsidRPr="001F25C0">
        <w:rPr>
          <w:i/>
        </w:rPr>
        <w:t xml:space="preserve">, Greg P. Russell, Per </w:t>
      </w:r>
      <w:proofErr w:type="spellStart"/>
      <w:r w:rsidR="00D92000" w:rsidRPr="001F25C0">
        <w:rPr>
          <w:i/>
        </w:rPr>
        <w:t>Hallberg</w:t>
      </w:r>
      <w:proofErr w:type="spellEnd"/>
      <w:r w:rsidR="00D92000" w:rsidRPr="001F25C0">
        <w:rPr>
          <w:i/>
        </w:rPr>
        <w:t>, Karen Baker Landers</w:t>
      </w:r>
    </w:p>
    <w:p w:rsidR="009037DA" w:rsidRDefault="009037DA" w:rsidP="00F73564">
      <w:pPr>
        <w:pStyle w:val="Heading2"/>
        <w:rPr>
          <w:rFonts w:ascii="Century Gothic" w:hAnsi="Century Gothic" w:cs="Tahoma"/>
          <w:sz w:val="19"/>
          <w:szCs w:val="19"/>
        </w:rPr>
      </w:pPr>
    </w:p>
    <w:p w:rsidR="009037DA" w:rsidRDefault="009037DA" w:rsidP="00F73564">
      <w:pPr>
        <w:pStyle w:val="Heading2"/>
        <w:rPr>
          <w:rFonts w:ascii="Century Gothic" w:hAnsi="Century Gothic" w:cs="Tahoma"/>
          <w:sz w:val="19"/>
          <w:szCs w:val="19"/>
        </w:rPr>
      </w:pPr>
    </w:p>
    <w:p w:rsidR="00F73564" w:rsidRPr="00F11C49" w:rsidRDefault="00F73564" w:rsidP="00F73564">
      <w:pPr>
        <w:pStyle w:val="Heading2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SPECIAL VISUAL EFFECTS</w:t>
      </w:r>
    </w:p>
    <w:p w:rsidR="00434348" w:rsidRPr="001F25C0" w:rsidRDefault="0066165E" w:rsidP="00434348">
      <w:r w:rsidRPr="001F25C0">
        <w:t>THE DARK KNIGHT RISES</w:t>
      </w:r>
      <w:r w:rsidR="00434348" w:rsidRPr="001F25C0">
        <w:t xml:space="preserve"> </w:t>
      </w:r>
      <w:r w:rsidR="0076796A" w:rsidRPr="001F25C0">
        <w:rPr>
          <w:i/>
        </w:rPr>
        <w:t xml:space="preserve">Paul Franklin, Chris </w:t>
      </w:r>
      <w:proofErr w:type="spellStart"/>
      <w:r w:rsidR="0076796A" w:rsidRPr="001F25C0">
        <w:rPr>
          <w:i/>
        </w:rPr>
        <w:t>Corbould</w:t>
      </w:r>
      <w:proofErr w:type="spellEnd"/>
      <w:r w:rsidR="0076796A" w:rsidRPr="001F25C0">
        <w:rPr>
          <w:i/>
        </w:rPr>
        <w:t xml:space="preserve">, Peter </w:t>
      </w:r>
      <w:proofErr w:type="spellStart"/>
      <w:r w:rsidR="0076796A" w:rsidRPr="001F25C0">
        <w:rPr>
          <w:i/>
        </w:rPr>
        <w:t>Bebb</w:t>
      </w:r>
      <w:proofErr w:type="spellEnd"/>
      <w:r w:rsidR="0076796A" w:rsidRPr="001F25C0">
        <w:rPr>
          <w:i/>
        </w:rPr>
        <w:t>, Andrew Lockley</w:t>
      </w:r>
    </w:p>
    <w:p w:rsidR="0066165E" w:rsidRPr="001F25C0" w:rsidRDefault="0066165E" w:rsidP="0066165E">
      <w:r w:rsidRPr="001F25C0">
        <w:t xml:space="preserve">THE HOBBIT: AN UNEXPECTED JOURNEY </w:t>
      </w:r>
      <w:r w:rsidR="006571FD" w:rsidRPr="001F25C0">
        <w:rPr>
          <w:i/>
        </w:rPr>
        <w:t xml:space="preserve">Joe </w:t>
      </w:r>
      <w:proofErr w:type="spellStart"/>
      <w:r w:rsidR="006571FD" w:rsidRPr="001F25C0">
        <w:rPr>
          <w:i/>
        </w:rPr>
        <w:t>Letteri</w:t>
      </w:r>
      <w:proofErr w:type="spellEnd"/>
      <w:r w:rsidR="006571FD" w:rsidRPr="001F25C0">
        <w:rPr>
          <w:i/>
        </w:rPr>
        <w:t xml:space="preserve">, Eric </w:t>
      </w:r>
      <w:proofErr w:type="spellStart"/>
      <w:r w:rsidR="006571FD" w:rsidRPr="001F25C0">
        <w:rPr>
          <w:i/>
        </w:rPr>
        <w:t>Sa</w:t>
      </w:r>
      <w:r w:rsidR="003F0D77" w:rsidRPr="001F25C0">
        <w:rPr>
          <w:i/>
        </w:rPr>
        <w:t>i</w:t>
      </w:r>
      <w:r w:rsidR="006571FD" w:rsidRPr="001F25C0">
        <w:rPr>
          <w:i/>
        </w:rPr>
        <w:t>ndon</w:t>
      </w:r>
      <w:proofErr w:type="spellEnd"/>
      <w:r w:rsidR="006571FD" w:rsidRPr="001F25C0">
        <w:rPr>
          <w:i/>
        </w:rPr>
        <w:t>, David Clayton, R. Christopher White</w:t>
      </w:r>
    </w:p>
    <w:p w:rsidR="0066165E" w:rsidRPr="00DE58B5" w:rsidRDefault="0066165E" w:rsidP="0066165E">
      <w:pPr>
        <w:rPr>
          <w:b/>
          <w:i/>
        </w:rPr>
      </w:pPr>
      <w:r w:rsidRPr="00DE58B5">
        <w:rPr>
          <w:b/>
        </w:rPr>
        <w:t xml:space="preserve">LIFE OF PI </w:t>
      </w:r>
      <w:r w:rsidR="005B11D7" w:rsidRPr="00DE58B5">
        <w:rPr>
          <w:b/>
          <w:i/>
        </w:rPr>
        <w:t xml:space="preserve">Bill </w:t>
      </w:r>
      <w:proofErr w:type="spellStart"/>
      <w:r w:rsidR="005B11D7" w:rsidRPr="00DE58B5">
        <w:rPr>
          <w:b/>
          <w:i/>
        </w:rPr>
        <w:t>Westenhofer</w:t>
      </w:r>
      <w:proofErr w:type="spellEnd"/>
      <w:r w:rsidR="005B11D7" w:rsidRPr="00DE58B5">
        <w:rPr>
          <w:b/>
          <w:i/>
        </w:rPr>
        <w:t xml:space="preserve">, Guillaume </w:t>
      </w:r>
      <w:proofErr w:type="spellStart"/>
      <w:r w:rsidR="005B11D7" w:rsidRPr="00DE58B5">
        <w:rPr>
          <w:b/>
          <w:i/>
        </w:rPr>
        <w:t>Rocheron</w:t>
      </w:r>
      <w:proofErr w:type="spellEnd"/>
      <w:r w:rsidR="005B11D7" w:rsidRPr="00DE58B5">
        <w:rPr>
          <w:b/>
          <w:i/>
        </w:rPr>
        <w:t>, Erik-Jan De Boer</w:t>
      </w:r>
      <w:r w:rsidR="00824510" w:rsidRPr="00DE58B5">
        <w:rPr>
          <w:b/>
          <w:i/>
        </w:rPr>
        <w:t>, Donald R. Elliott</w:t>
      </w:r>
    </w:p>
    <w:p w:rsidR="00434348" w:rsidRPr="001F25C0" w:rsidRDefault="0066165E" w:rsidP="00434348">
      <w:pPr>
        <w:rPr>
          <w:i/>
        </w:rPr>
      </w:pPr>
      <w:r w:rsidRPr="001F25C0">
        <w:t xml:space="preserve">MARVEL AVENGERS ASSEMBLE </w:t>
      </w:r>
      <w:r w:rsidR="004A6468" w:rsidRPr="004A6468">
        <w:rPr>
          <w:i/>
        </w:rPr>
        <w:t>Janek Sirrs, Jeff White, Guy Williams, Dan Sudick</w:t>
      </w:r>
    </w:p>
    <w:p w:rsidR="00434348" w:rsidRPr="001F25C0" w:rsidRDefault="0066165E" w:rsidP="00434348">
      <w:r w:rsidRPr="001F25C0">
        <w:t>PROMETHEUS</w:t>
      </w:r>
      <w:r w:rsidR="00434348" w:rsidRPr="001F25C0">
        <w:t xml:space="preserve"> </w:t>
      </w:r>
      <w:r w:rsidR="000D7952" w:rsidRPr="001F25C0">
        <w:rPr>
          <w:i/>
        </w:rPr>
        <w:t>Richard Stammers, Charley Henley, Trevor Wood, Paul Butterworth</w:t>
      </w:r>
    </w:p>
    <w:p w:rsidR="00F73564" w:rsidRDefault="00F73564" w:rsidP="00F73564">
      <w:pPr>
        <w:pStyle w:val="Heading2"/>
        <w:tabs>
          <w:tab w:val="left" w:pos="2214"/>
        </w:tabs>
        <w:rPr>
          <w:rFonts w:ascii="Century Gothic" w:hAnsi="Century Gothic" w:cs="Tahoma"/>
          <w:sz w:val="19"/>
          <w:szCs w:val="19"/>
        </w:rPr>
      </w:pPr>
    </w:p>
    <w:p w:rsidR="000C4074" w:rsidRPr="000C4074" w:rsidRDefault="000C4074" w:rsidP="000C4074">
      <w:pPr>
        <w:rPr>
          <w:lang w:val="en-US"/>
        </w:rPr>
      </w:pPr>
    </w:p>
    <w:p w:rsidR="00F73564" w:rsidRDefault="00F73564" w:rsidP="00F73564">
      <w:pPr>
        <w:pStyle w:val="Heading2"/>
        <w:tabs>
          <w:tab w:val="left" w:pos="2214"/>
        </w:tabs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 xml:space="preserve">SHORT ANIMATION </w:t>
      </w:r>
    </w:p>
    <w:p w:rsidR="00434348" w:rsidRPr="00F11C49" w:rsidRDefault="00E25310" w:rsidP="00434348">
      <w:r>
        <w:t>HERE TO FALL</w:t>
      </w:r>
      <w:r w:rsidR="00434348">
        <w:t xml:space="preserve"> </w:t>
      </w:r>
      <w:r w:rsidR="004629EA">
        <w:rPr>
          <w:i/>
        </w:rPr>
        <w:t xml:space="preserve">Kris Kelly, </w:t>
      </w:r>
      <w:r w:rsidR="004629EA" w:rsidRPr="004629EA">
        <w:rPr>
          <w:i/>
        </w:rPr>
        <w:t>Evelyn McGrath</w:t>
      </w:r>
    </w:p>
    <w:p w:rsidR="00434348" w:rsidRPr="00F11C49" w:rsidRDefault="00E25310" w:rsidP="00434348">
      <w:r>
        <w:t>I’M FINE THANKS</w:t>
      </w:r>
      <w:r w:rsidR="00434348">
        <w:t xml:space="preserve"> </w:t>
      </w:r>
      <w:proofErr w:type="spellStart"/>
      <w:r w:rsidR="00095B79" w:rsidRPr="00095B79">
        <w:rPr>
          <w:i/>
        </w:rPr>
        <w:t>Eamonn</w:t>
      </w:r>
      <w:proofErr w:type="spellEnd"/>
      <w:r w:rsidR="00095B79" w:rsidRPr="00095B79">
        <w:rPr>
          <w:i/>
        </w:rPr>
        <w:t xml:space="preserve"> O'Neill</w:t>
      </w:r>
    </w:p>
    <w:p w:rsidR="00434348" w:rsidRPr="00DE58B5" w:rsidRDefault="00E25310" w:rsidP="00434348">
      <w:pPr>
        <w:rPr>
          <w:b/>
        </w:rPr>
      </w:pPr>
      <w:r w:rsidRPr="00DE58B5">
        <w:rPr>
          <w:b/>
        </w:rPr>
        <w:t>THE MAKING OF LONGBIRD</w:t>
      </w:r>
      <w:r w:rsidR="00434348" w:rsidRPr="00DE58B5">
        <w:rPr>
          <w:b/>
        </w:rPr>
        <w:t xml:space="preserve"> </w:t>
      </w:r>
      <w:r w:rsidR="00F62E74" w:rsidRPr="00DE58B5">
        <w:rPr>
          <w:b/>
          <w:i/>
        </w:rPr>
        <w:t>Will Anderson</w:t>
      </w:r>
      <w:r w:rsidR="00F41152" w:rsidRPr="00DE58B5">
        <w:rPr>
          <w:b/>
          <w:i/>
        </w:rPr>
        <w:t>, Ainslie Henderson</w:t>
      </w:r>
    </w:p>
    <w:p w:rsidR="00F73564" w:rsidRDefault="00F73564" w:rsidP="00F73564">
      <w:pPr>
        <w:pStyle w:val="Heading1"/>
        <w:rPr>
          <w:rFonts w:ascii="Century Gothic" w:hAnsi="Century Gothic" w:cs="Tahoma"/>
          <w:sz w:val="19"/>
          <w:szCs w:val="19"/>
        </w:rPr>
      </w:pPr>
    </w:p>
    <w:p w:rsidR="000C4074" w:rsidRPr="000C4074" w:rsidRDefault="000C4074" w:rsidP="000C4074">
      <w:pPr>
        <w:rPr>
          <w:lang w:val="en-US"/>
        </w:rPr>
      </w:pPr>
    </w:p>
    <w:p w:rsidR="00F73564" w:rsidRPr="001F25C0" w:rsidRDefault="00F73564" w:rsidP="00F73564">
      <w:pPr>
        <w:pStyle w:val="Heading1"/>
        <w:rPr>
          <w:rFonts w:ascii="Century Gothic" w:hAnsi="Century Gothic" w:cs="Tahoma"/>
          <w:sz w:val="19"/>
          <w:szCs w:val="19"/>
        </w:rPr>
      </w:pPr>
      <w:r w:rsidRPr="00F11C49">
        <w:rPr>
          <w:rFonts w:ascii="Century Gothic" w:hAnsi="Century Gothic" w:cs="Tahoma"/>
          <w:sz w:val="19"/>
          <w:szCs w:val="19"/>
        </w:rPr>
        <w:t>SHORT FILM</w:t>
      </w:r>
      <w:r w:rsidR="001F25C0">
        <w:rPr>
          <w:rFonts w:ascii="Century Gothic" w:hAnsi="Century Gothic" w:cs="Tahoma"/>
          <w:sz w:val="19"/>
          <w:szCs w:val="19"/>
        </w:rPr>
        <w:t xml:space="preserve"> </w:t>
      </w:r>
    </w:p>
    <w:p w:rsidR="00434348" w:rsidRPr="00F11C49" w:rsidRDefault="001341A2" w:rsidP="00434348">
      <w:r>
        <w:t>THE CURSE</w:t>
      </w:r>
      <w:r w:rsidR="00434348">
        <w:t xml:space="preserve"> </w:t>
      </w:r>
      <w:proofErr w:type="spellStart"/>
      <w:r w:rsidR="00C82491" w:rsidRPr="00C82491">
        <w:rPr>
          <w:i/>
        </w:rPr>
        <w:t>Fyzal</w:t>
      </w:r>
      <w:proofErr w:type="spellEnd"/>
      <w:r w:rsidR="00C82491" w:rsidRPr="00C82491">
        <w:rPr>
          <w:i/>
        </w:rPr>
        <w:t xml:space="preserve"> </w:t>
      </w:r>
      <w:proofErr w:type="spellStart"/>
      <w:r w:rsidR="00C82491" w:rsidRPr="00C82491">
        <w:rPr>
          <w:i/>
        </w:rPr>
        <w:t>Boulifa</w:t>
      </w:r>
      <w:proofErr w:type="spellEnd"/>
      <w:r w:rsidR="00C82491">
        <w:rPr>
          <w:i/>
        </w:rPr>
        <w:t xml:space="preserve">, </w:t>
      </w:r>
      <w:r w:rsidR="00C82491" w:rsidRPr="00C82491">
        <w:rPr>
          <w:i/>
        </w:rPr>
        <w:t>Gavin Humphries</w:t>
      </w:r>
    </w:p>
    <w:p w:rsidR="00434348" w:rsidRPr="00F11C49" w:rsidRDefault="001341A2" w:rsidP="00434348">
      <w:r>
        <w:t>GOOD NIGHT</w:t>
      </w:r>
      <w:r w:rsidR="00434348">
        <w:t xml:space="preserve"> </w:t>
      </w:r>
      <w:r w:rsidR="00C82491" w:rsidRPr="00C82491">
        <w:rPr>
          <w:i/>
        </w:rPr>
        <w:t xml:space="preserve">Muriel </w:t>
      </w:r>
      <w:proofErr w:type="spellStart"/>
      <w:r w:rsidR="00C82491" w:rsidRPr="00C82491">
        <w:rPr>
          <w:i/>
        </w:rPr>
        <w:t>d'Ansembourg</w:t>
      </w:r>
      <w:proofErr w:type="spellEnd"/>
      <w:r w:rsidR="00C82491">
        <w:rPr>
          <w:i/>
        </w:rPr>
        <w:t xml:space="preserve">, </w:t>
      </w:r>
      <w:r w:rsidR="00C82491" w:rsidRPr="00C82491">
        <w:rPr>
          <w:i/>
        </w:rPr>
        <w:t xml:space="preserve">Eva </w:t>
      </w:r>
      <w:proofErr w:type="spellStart"/>
      <w:r w:rsidR="00C82491" w:rsidRPr="00C82491">
        <w:rPr>
          <w:i/>
        </w:rPr>
        <w:t>Sigurdardottir</w:t>
      </w:r>
      <w:proofErr w:type="spellEnd"/>
    </w:p>
    <w:p w:rsidR="00434348" w:rsidRPr="00DE58B5" w:rsidRDefault="001341A2" w:rsidP="00434348">
      <w:pPr>
        <w:rPr>
          <w:b/>
          <w:i/>
        </w:rPr>
      </w:pPr>
      <w:r w:rsidRPr="00DE58B5">
        <w:rPr>
          <w:b/>
        </w:rPr>
        <w:t>SWIMMER</w:t>
      </w:r>
      <w:r w:rsidR="00434348" w:rsidRPr="00DE58B5">
        <w:rPr>
          <w:b/>
        </w:rPr>
        <w:t xml:space="preserve"> </w:t>
      </w:r>
      <w:r w:rsidR="00A068FF" w:rsidRPr="00DE58B5">
        <w:rPr>
          <w:b/>
          <w:i/>
        </w:rPr>
        <w:t xml:space="preserve">Lynne Ramsay, Peter Carlton, </w:t>
      </w:r>
      <w:proofErr w:type="spellStart"/>
      <w:r w:rsidR="00A068FF" w:rsidRPr="00DE58B5">
        <w:rPr>
          <w:b/>
          <w:i/>
        </w:rPr>
        <w:t>Diarmid</w:t>
      </w:r>
      <w:proofErr w:type="spellEnd"/>
      <w:r w:rsidR="00A068FF" w:rsidRPr="00DE58B5">
        <w:rPr>
          <w:b/>
          <w:i/>
        </w:rPr>
        <w:t xml:space="preserve"> Scrimshaw</w:t>
      </w:r>
    </w:p>
    <w:p w:rsidR="001341A2" w:rsidRPr="00F11C49" w:rsidRDefault="001341A2" w:rsidP="001341A2">
      <w:r>
        <w:t xml:space="preserve">TUMULT </w:t>
      </w:r>
      <w:r w:rsidR="008260B4" w:rsidRPr="008260B4">
        <w:rPr>
          <w:i/>
        </w:rPr>
        <w:t>Johnny Barrington</w:t>
      </w:r>
      <w:r w:rsidR="008260B4">
        <w:rPr>
          <w:i/>
        </w:rPr>
        <w:t xml:space="preserve">, </w:t>
      </w:r>
      <w:proofErr w:type="spellStart"/>
      <w:r w:rsidR="008260B4" w:rsidRPr="008260B4">
        <w:rPr>
          <w:i/>
        </w:rPr>
        <w:t>Rhianna</w:t>
      </w:r>
      <w:proofErr w:type="spellEnd"/>
      <w:r w:rsidR="008260B4" w:rsidRPr="008260B4">
        <w:rPr>
          <w:i/>
        </w:rPr>
        <w:t xml:space="preserve"> Andrews</w:t>
      </w:r>
    </w:p>
    <w:p w:rsidR="001341A2" w:rsidRPr="00F11C49" w:rsidRDefault="001341A2" w:rsidP="001341A2">
      <w:r>
        <w:t xml:space="preserve">THE VOORMAN PROBLEM </w:t>
      </w:r>
      <w:r w:rsidR="00E30198" w:rsidRPr="00E30198">
        <w:rPr>
          <w:i/>
        </w:rPr>
        <w:t>Mark Gill</w:t>
      </w:r>
      <w:r w:rsidR="00E30198">
        <w:rPr>
          <w:i/>
        </w:rPr>
        <w:t xml:space="preserve">, </w:t>
      </w:r>
      <w:r w:rsidR="00E30198" w:rsidRPr="00E30198">
        <w:rPr>
          <w:i/>
        </w:rPr>
        <w:t>Baldwin Li</w:t>
      </w:r>
    </w:p>
    <w:p w:rsidR="00026D2A" w:rsidRDefault="00026D2A" w:rsidP="00F73564">
      <w:pPr>
        <w:rPr>
          <w:rFonts w:cs="Tahoma"/>
          <w:b/>
        </w:rPr>
      </w:pPr>
    </w:p>
    <w:p w:rsidR="000C4074" w:rsidRPr="00026D2A" w:rsidRDefault="000C4074" w:rsidP="00F73564">
      <w:pPr>
        <w:rPr>
          <w:rFonts w:cs="Tahoma"/>
          <w:b/>
        </w:rPr>
      </w:pPr>
    </w:p>
    <w:p w:rsidR="00F73564" w:rsidRPr="00F11C49" w:rsidRDefault="00F73564" w:rsidP="00F73564">
      <w:pPr>
        <w:rPr>
          <w:rFonts w:cs="Tahoma"/>
          <w:b/>
        </w:rPr>
      </w:pPr>
      <w:r w:rsidRPr="00F11C49">
        <w:rPr>
          <w:rFonts w:cs="Tahoma"/>
          <w:b/>
        </w:rPr>
        <w:t xml:space="preserve">THE </w:t>
      </w:r>
      <w:r w:rsidR="00434348">
        <w:rPr>
          <w:rFonts w:cs="Tahoma"/>
          <w:b/>
        </w:rPr>
        <w:t>EE</w:t>
      </w:r>
      <w:r w:rsidRPr="00F11C49">
        <w:rPr>
          <w:rFonts w:cs="Tahoma"/>
          <w:b/>
        </w:rPr>
        <w:t xml:space="preserve"> RISING STAR AWARD (voted for by the public) </w:t>
      </w:r>
    </w:p>
    <w:p w:rsidR="00F73564" w:rsidRDefault="00434348" w:rsidP="00F73564">
      <w:pPr>
        <w:rPr>
          <w:rFonts w:cs="Tahoma"/>
        </w:rPr>
      </w:pPr>
      <w:r>
        <w:rPr>
          <w:rFonts w:cs="Tahoma"/>
        </w:rPr>
        <w:t>ELIZABETH OLSEN</w:t>
      </w:r>
    </w:p>
    <w:p w:rsidR="00434348" w:rsidRDefault="00434348" w:rsidP="00F73564">
      <w:pPr>
        <w:rPr>
          <w:rFonts w:cs="Tahoma"/>
        </w:rPr>
      </w:pPr>
      <w:r>
        <w:rPr>
          <w:rFonts w:cs="Tahoma"/>
        </w:rPr>
        <w:t>ANDREA RISEBOROUGH</w:t>
      </w:r>
    </w:p>
    <w:p w:rsidR="00434348" w:rsidRDefault="00434348" w:rsidP="00F73564">
      <w:pPr>
        <w:rPr>
          <w:rFonts w:cs="Tahoma"/>
        </w:rPr>
      </w:pPr>
      <w:r>
        <w:rPr>
          <w:rFonts w:cs="Tahoma"/>
        </w:rPr>
        <w:t>SURAJ SHARMA</w:t>
      </w:r>
    </w:p>
    <w:p w:rsidR="00434348" w:rsidRPr="00A16309" w:rsidRDefault="00434348" w:rsidP="00F73564">
      <w:pPr>
        <w:rPr>
          <w:rFonts w:cs="Tahoma"/>
          <w:b/>
        </w:rPr>
      </w:pPr>
      <w:r w:rsidRPr="00A16309">
        <w:rPr>
          <w:rFonts w:cs="Tahoma"/>
          <w:b/>
        </w:rPr>
        <w:t>JUNO TEMPLE</w:t>
      </w:r>
      <w:bookmarkStart w:id="0" w:name="_GoBack"/>
      <w:bookmarkEnd w:id="0"/>
    </w:p>
    <w:p w:rsidR="00434348" w:rsidRPr="00F11C49" w:rsidRDefault="00434348" w:rsidP="00F73564">
      <w:pPr>
        <w:rPr>
          <w:rFonts w:cs="Tahoma"/>
        </w:rPr>
      </w:pPr>
      <w:r>
        <w:rPr>
          <w:rFonts w:cs="Tahoma"/>
        </w:rPr>
        <w:t>ALICIA VIKANDER</w:t>
      </w:r>
    </w:p>
    <w:p w:rsidR="00F73564" w:rsidRPr="00F11C49" w:rsidRDefault="00F73564" w:rsidP="00F73564">
      <w:pPr>
        <w:rPr>
          <w:rFonts w:cs="Tahoma"/>
        </w:rPr>
      </w:pPr>
    </w:p>
    <w:p w:rsidR="00F73564" w:rsidRPr="00F11C49" w:rsidRDefault="00F73564" w:rsidP="00F73564">
      <w:pPr>
        <w:rPr>
          <w:rFonts w:cs="Tahoma"/>
        </w:rPr>
      </w:pPr>
    </w:p>
    <w:p w:rsidR="00434348" w:rsidRDefault="00434348" w:rsidP="00F73564">
      <w:pPr>
        <w:rPr>
          <w:rFonts w:cs="Tahoma"/>
        </w:rPr>
      </w:pPr>
    </w:p>
    <w:p w:rsidR="00434348" w:rsidRDefault="00434348" w:rsidP="00F73564">
      <w:pPr>
        <w:rPr>
          <w:rFonts w:cs="Tahoma"/>
        </w:rPr>
      </w:pPr>
    </w:p>
    <w:p w:rsidR="00F73564" w:rsidRPr="00F11C49" w:rsidRDefault="00175D9A" w:rsidP="00F73564">
      <w:pPr>
        <w:rPr>
          <w:rFonts w:cs="Tahoma"/>
        </w:rPr>
      </w:pPr>
      <w:r>
        <w:rPr>
          <w:rFonts w:cs="Tahoma"/>
        </w:rPr>
        <w:t xml:space="preserve">10 February </w:t>
      </w:r>
      <w:r w:rsidR="00434348">
        <w:rPr>
          <w:rFonts w:cs="Tahoma"/>
        </w:rPr>
        <w:t>2013</w:t>
      </w:r>
    </w:p>
    <w:p w:rsidR="00F73564" w:rsidRPr="00F11C49" w:rsidRDefault="00F73564" w:rsidP="00F73564"/>
    <w:p w:rsidR="00434348" w:rsidRDefault="00434348" w:rsidP="00F73564">
      <w:pPr>
        <w:rPr>
          <w:b/>
        </w:rPr>
      </w:pPr>
    </w:p>
    <w:p w:rsidR="00434348" w:rsidRDefault="00434348" w:rsidP="00F73564">
      <w:pPr>
        <w:rPr>
          <w:b/>
        </w:rPr>
      </w:pPr>
    </w:p>
    <w:p w:rsidR="00B15E8E" w:rsidRPr="00F11C49" w:rsidRDefault="00B15E8E" w:rsidP="00FC57EC"/>
    <w:sectPr w:rsidR="00B15E8E" w:rsidRPr="00F11C49" w:rsidSect="00C33795">
      <w:footerReference w:type="default" r:id="rId10"/>
      <w:type w:val="continuous"/>
      <w:pgSz w:w="12240" w:h="15840"/>
      <w:pgMar w:top="1247" w:right="964" w:bottom="340" w:left="1276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BC3" w:rsidRDefault="001F3BC3">
      <w:r>
        <w:separator/>
      </w:r>
    </w:p>
  </w:endnote>
  <w:endnote w:type="continuationSeparator" w:id="0">
    <w:p w:rsidR="001F3BC3" w:rsidRDefault="001F3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DF0" w:rsidRPr="0072232A" w:rsidRDefault="00175D9A">
    <w:pPr>
      <w:pStyle w:val="Footer"/>
      <w:rPr>
        <w:sz w:val="16"/>
        <w:szCs w:val="16"/>
      </w:rPr>
    </w:pPr>
    <w:r>
      <w:rPr>
        <w:sz w:val="16"/>
        <w:szCs w:val="16"/>
      </w:rPr>
      <w:t>EE</w:t>
    </w:r>
    <w:r w:rsidR="00C75DF0" w:rsidRPr="0072232A">
      <w:rPr>
        <w:sz w:val="16"/>
        <w:szCs w:val="16"/>
      </w:rPr>
      <w:t xml:space="preserve"> British Academy</w:t>
    </w:r>
    <w:r w:rsidR="00833834">
      <w:rPr>
        <w:sz w:val="16"/>
        <w:szCs w:val="16"/>
      </w:rPr>
      <w:t xml:space="preserve"> Film Awards in </w:t>
    </w:r>
    <w:r>
      <w:rPr>
        <w:sz w:val="16"/>
        <w:szCs w:val="16"/>
      </w:rPr>
      <w:t>2013</w:t>
    </w:r>
    <w:r w:rsidR="00833834">
      <w:rPr>
        <w:sz w:val="16"/>
        <w:szCs w:val="16"/>
      </w:rPr>
      <w:t xml:space="preserve"> – Nominations</w:t>
    </w:r>
    <w:r>
      <w:rPr>
        <w:sz w:val="16"/>
        <w:szCs w:val="16"/>
      </w:rPr>
      <w:t xml:space="preserve"> and Winners </w:t>
    </w:r>
    <w:r w:rsidR="00C75DF0">
      <w:rPr>
        <w:sz w:val="16"/>
        <w:szCs w:val="16"/>
      </w:rPr>
      <w:tab/>
    </w:r>
    <w:r w:rsidR="00C75DF0">
      <w:rPr>
        <w:sz w:val="16"/>
        <w:szCs w:val="16"/>
      </w:rPr>
      <w:tab/>
    </w:r>
    <w:r w:rsidR="00C75DF0" w:rsidRPr="0072232A">
      <w:rPr>
        <w:sz w:val="16"/>
        <w:szCs w:val="16"/>
      </w:rPr>
      <w:t xml:space="preserve">Page </w:t>
    </w:r>
    <w:r w:rsidR="00C75DF0" w:rsidRPr="0072232A">
      <w:rPr>
        <w:rStyle w:val="PageNumber"/>
        <w:sz w:val="16"/>
        <w:szCs w:val="16"/>
      </w:rPr>
      <w:fldChar w:fldCharType="begin"/>
    </w:r>
    <w:r w:rsidR="00C75DF0" w:rsidRPr="0072232A">
      <w:rPr>
        <w:rStyle w:val="PageNumber"/>
        <w:sz w:val="16"/>
        <w:szCs w:val="16"/>
      </w:rPr>
      <w:instrText xml:space="preserve"> PAGE </w:instrText>
    </w:r>
    <w:r w:rsidR="00C75DF0" w:rsidRPr="0072232A">
      <w:rPr>
        <w:rStyle w:val="PageNumber"/>
        <w:sz w:val="16"/>
        <w:szCs w:val="16"/>
      </w:rPr>
      <w:fldChar w:fldCharType="separate"/>
    </w:r>
    <w:r w:rsidR="00A16309">
      <w:rPr>
        <w:rStyle w:val="PageNumber"/>
        <w:noProof/>
        <w:sz w:val="16"/>
        <w:szCs w:val="16"/>
      </w:rPr>
      <w:t>4</w:t>
    </w:r>
    <w:r w:rsidR="00C75DF0" w:rsidRPr="0072232A"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BC3" w:rsidRDefault="001F3BC3">
      <w:r>
        <w:separator/>
      </w:r>
    </w:p>
  </w:footnote>
  <w:footnote w:type="continuationSeparator" w:id="0">
    <w:p w:rsidR="001F3BC3" w:rsidRDefault="001F3B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10DE9"/>
    <w:multiLevelType w:val="hybridMultilevel"/>
    <w:tmpl w:val="B56ED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EA61DB"/>
    <w:multiLevelType w:val="hybridMultilevel"/>
    <w:tmpl w:val="A4D88ECA"/>
    <w:lvl w:ilvl="0" w:tplc="E242AA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9D6043"/>
    <w:multiLevelType w:val="hybridMultilevel"/>
    <w:tmpl w:val="82D466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896BEE"/>
    <w:multiLevelType w:val="hybridMultilevel"/>
    <w:tmpl w:val="CE4CBE2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9D630D"/>
    <w:multiLevelType w:val="hybridMultilevel"/>
    <w:tmpl w:val="8D00ADF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300D86"/>
    <w:multiLevelType w:val="hybridMultilevel"/>
    <w:tmpl w:val="1B061C1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5E0A32"/>
    <w:multiLevelType w:val="hybridMultilevel"/>
    <w:tmpl w:val="810ACEC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F386D59"/>
    <w:multiLevelType w:val="hybridMultilevel"/>
    <w:tmpl w:val="946210D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01F"/>
    <w:rsid w:val="00000A90"/>
    <w:rsid w:val="00004852"/>
    <w:rsid w:val="000067C8"/>
    <w:rsid w:val="00010446"/>
    <w:rsid w:val="00024789"/>
    <w:rsid w:val="00026D2A"/>
    <w:rsid w:val="00027EF6"/>
    <w:rsid w:val="000321E4"/>
    <w:rsid w:val="000327E2"/>
    <w:rsid w:val="00050322"/>
    <w:rsid w:val="00053213"/>
    <w:rsid w:val="000568BC"/>
    <w:rsid w:val="000627D2"/>
    <w:rsid w:val="00063C75"/>
    <w:rsid w:val="00070059"/>
    <w:rsid w:val="0007183B"/>
    <w:rsid w:val="00075574"/>
    <w:rsid w:val="00082A25"/>
    <w:rsid w:val="00087890"/>
    <w:rsid w:val="00087951"/>
    <w:rsid w:val="00092811"/>
    <w:rsid w:val="00094E8D"/>
    <w:rsid w:val="00095B79"/>
    <w:rsid w:val="000A5707"/>
    <w:rsid w:val="000B0598"/>
    <w:rsid w:val="000B58EB"/>
    <w:rsid w:val="000B5EE3"/>
    <w:rsid w:val="000B6B60"/>
    <w:rsid w:val="000B7C34"/>
    <w:rsid w:val="000C4074"/>
    <w:rsid w:val="000C4F04"/>
    <w:rsid w:val="000C5EC9"/>
    <w:rsid w:val="000C6BA4"/>
    <w:rsid w:val="000D0FFA"/>
    <w:rsid w:val="000D2619"/>
    <w:rsid w:val="000D73B3"/>
    <w:rsid w:val="000D7952"/>
    <w:rsid w:val="000F0226"/>
    <w:rsid w:val="000F4173"/>
    <w:rsid w:val="00100199"/>
    <w:rsid w:val="001004F1"/>
    <w:rsid w:val="00114A13"/>
    <w:rsid w:val="00114F8D"/>
    <w:rsid w:val="0012157E"/>
    <w:rsid w:val="00122DE6"/>
    <w:rsid w:val="0012542C"/>
    <w:rsid w:val="001341A2"/>
    <w:rsid w:val="001369F6"/>
    <w:rsid w:val="00136ED4"/>
    <w:rsid w:val="0014108F"/>
    <w:rsid w:val="00156CBB"/>
    <w:rsid w:val="001621E4"/>
    <w:rsid w:val="001646C8"/>
    <w:rsid w:val="00165B2D"/>
    <w:rsid w:val="00175D9A"/>
    <w:rsid w:val="00184526"/>
    <w:rsid w:val="00186FAE"/>
    <w:rsid w:val="00196309"/>
    <w:rsid w:val="001968DC"/>
    <w:rsid w:val="001A0490"/>
    <w:rsid w:val="001B1309"/>
    <w:rsid w:val="001B29F6"/>
    <w:rsid w:val="001B43D6"/>
    <w:rsid w:val="001B4DDF"/>
    <w:rsid w:val="001C0D07"/>
    <w:rsid w:val="001C1232"/>
    <w:rsid w:val="001D1E12"/>
    <w:rsid w:val="001F25C0"/>
    <w:rsid w:val="001F3BC3"/>
    <w:rsid w:val="001F6BA2"/>
    <w:rsid w:val="001F73AC"/>
    <w:rsid w:val="001F7F50"/>
    <w:rsid w:val="00201323"/>
    <w:rsid w:val="00201BE4"/>
    <w:rsid w:val="0020245B"/>
    <w:rsid w:val="002027A6"/>
    <w:rsid w:val="0021369E"/>
    <w:rsid w:val="00222B4E"/>
    <w:rsid w:val="00232B7A"/>
    <w:rsid w:val="00237610"/>
    <w:rsid w:val="00241403"/>
    <w:rsid w:val="00242B42"/>
    <w:rsid w:val="00251182"/>
    <w:rsid w:val="002530B3"/>
    <w:rsid w:val="00254CD1"/>
    <w:rsid w:val="00256609"/>
    <w:rsid w:val="002601F2"/>
    <w:rsid w:val="002668B2"/>
    <w:rsid w:val="002705EB"/>
    <w:rsid w:val="00276266"/>
    <w:rsid w:val="00276722"/>
    <w:rsid w:val="00292A67"/>
    <w:rsid w:val="0029472E"/>
    <w:rsid w:val="00297E0D"/>
    <w:rsid w:val="002A2669"/>
    <w:rsid w:val="002A6A85"/>
    <w:rsid w:val="002A7828"/>
    <w:rsid w:val="002B2547"/>
    <w:rsid w:val="002B6DA3"/>
    <w:rsid w:val="002C2429"/>
    <w:rsid w:val="002C24BB"/>
    <w:rsid w:val="002C37C0"/>
    <w:rsid w:val="002D123D"/>
    <w:rsid w:val="002D264C"/>
    <w:rsid w:val="002D2FDE"/>
    <w:rsid w:val="002E4225"/>
    <w:rsid w:val="002E620B"/>
    <w:rsid w:val="002E667B"/>
    <w:rsid w:val="002F1CEA"/>
    <w:rsid w:val="002F3F51"/>
    <w:rsid w:val="002F5530"/>
    <w:rsid w:val="002F7FC0"/>
    <w:rsid w:val="00300F0A"/>
    <w:rsid w:val="00302670"/>
    <w:rsid w:val="0031461F"/>
    <w:rsid w:val="003172F0"/>
    <w:rsid w:val="003220C4"/>
    <w:rsid w:val="003257A5"/>
    <w:rsid w:val="00327DCE"/>
    <w:rsid w:val="00330CA0"/>
    <w:rsid w:val="0033168A"/>
    <w:rsid w:val="00332BCD"/>
    <w:rsid w:val="0033374A"/>
    <w:rsid w:val="00362287"/>
    <w:rsid w:val="003757A9"/>
    <w:rsid w:val="00376D61"/>
    <w:rsid w:val="003800EE"/>
    <w:rsid w:val="00381241"/>
    <w:rsid w:val="0038447E"/>
    <w:rsid w:val="003938F0"/>
    <w:rsid w:val="003A23B5"/>
    <w:rsid w:val="003B0B6B"/>
    <w:rsid w:val="003B2B89"/>
    <w:rsid w:val="003C2C24"/>
    <w:rsid w:val="003C449C"/>
    <w:rsid w:val="003D2159"/>
    <w:rsid w:val="003E0CCD"/>
    <w:rsid w:val="003E3DBE"/>
    <w:rsid w:val="003E5A00"/>
    <w:rsid w:val="003F0D77"/>
    <w:rsid w:val="003F2FD5"/>
    <w:rsid w:val="003F3504"/>
    <w:rsid w:val="003F6F35"/>
    <w:rsid w:val="00410AB9"/>
    <w:rsid w:val="00417119"/>
    <w:rsid w:val="00434348"/>
    <w:rsid w:val="0044007E"/>
    <w:rsid w:val="00441E6D"/>
    <w:rsid w:val="00445385"/>
    <w:rsid w:val="00450D46"/>
    <w:rsid w:val="00451289"/>
    <w:rsid w:val="00451523"/>
    <w:rsid w:val="00460E8D"/>
    <w:rsid w:val="004629EA"/>
    <w:rsid w:val="004658B9"/>
    <w:rsid w:val="00474752"/>
    <w:rsid w:val="00482637"/>
    <w:rsid w:val="00487EB0"/>
    <w:rsid w:val="004A2B86"/>
    <w:rsid w:val="004A394D"/>
    <w:rsid w:val="004A5357"/>
    <w:rsid w:val="004A5AE1"/>
    <w:rsid w:val="004A6468"/>
    <w:rsid w:val="004B581F"/>
    <w:rsid w:val="004D289B"/>
    <w:rsid w:val="004D7094"/>
    <w:rsid w:val="004E0FC5"/>
    <w:rsid w:val="004E678A"/>
    <w:rsid w:val="004F3770"/>
    <w:rsid w:val="004F6786"/>
    <w:rsid w:val="00501351"/>
    <w:rsid w:val="00504588"/>
    <w:rsid w:val="00512D10"/>
    <w:rsid w:val="00514AC1"/>
    <w:rsid w:val="00516A4E"/>
    <w:rsid w:val="00517B98"/>
    <w:rsid w:val="00526E63"/>
    <w:rsid w:val="00527EBC"/>
    <w:rsid w:val="00532116"/>
    <w:rsid w:val="005367E9"/>
    <w:rsid w:val="0054060D"/>
    <w:rsid w:val="005466D7"/>
    <w:rsid w:val="0055212F"/>
    <w:rsid w:val="00554439"/>
    <w:rsid w:val="00554DDA"/>
    <w:rsid w:val="00557C8F"/>
    <w:rsid w:val="00560F53"/>
    <w:rsid w:val="0056589C"/>
    <w:rsid w:val="00570490"/>
    <w:rsid w:val="00572FC3"/>
    <w:rsid w:val="005739C2"/>
    <w:rsid w:val="005920EB"/>
    <w:rsid w:val="005A3278"/>
    <w:rsid w:val="005A45DE"/>
    <w:rsid w:val="005B0F67"/>
    <w:rsid w:val="005B11D7"/>
    <w:rsid w:val="005B51AD"/>
    <w:rsid w:val="005D0FA1"/>
    <w:rsid w:val="005D1614"/>
    <w:rsid w:val="005D67F1"/>
    <w:rsid w:val="005E68C9"/>
    <w:rsid w:val="00600EC9"/>
    <w:rsid w:val="006040F9"/>
    <w:rsid w:val="006053F5"/>
    <w:rsid w:val="006056AC"/>
    <w:rsid w:val="00605D36"/>
    <w:rsid w:val="0061475A"/>
    <w:rsid w:val="00614829"/>
    <w:rsid w:val="00617983"/>
    <w:rsid w:val="00623BF2"/>
    <w:rsid w:val="00635160"/>
    <w:rsid w:val="00637E71"/>
    <w:rsid w:val="006571FD"/>
    <w:rsid w:val="0066152E"/>
    <w:rsid w:val="0066165E"/>
    <w:rsid w:val="00664B48"/>
    <w:rsid w:val="00667EAF"/>
    <w:rsid w:val="00670370"/>
    <w:rsid w:val="006722A5"/>
    <w:rsid w:val="00673453"/>
    <w:rsid w:val="006801A7"/>
    <w:rsid w:val="00682050"/>
    <w:rsid w:val="00683723"/>
    <w:rsid w:val="00683CA4"/>
    <w:rsid w:val="00687F62"/>
    <w:rsid w:val="0069404D"/>
    <w:rsid w:val="006A281A"/>
    <w:rsid w:val="006A3CB2"/>
    <w:rsid w:val="006B5B4E"/>
    <w:rsid w:val="006D24F3"/>
    <w:rsid w:val="006D47A2"/>
    <w:rsid w:val="006D4DAE"/>
    <w:rsid w:val="006D5952"/>
    <w:rsid w:val="006E0E4E"/>
    <w:rsid w:val="006E15A4"/>
    <w:rsid w:val="006E2E66"/>
    <w:rsid w:val="006E78CD"/>
    <w:rsid w:val="006E7BCC"/>
    <w:rsid w:val="006F0F63"/>
    <w:rsid w:val="006F3832"/>
    <w:rsid w:val="006F4E96"/>
    <w:rsid w:val="0070297D"/>
    <w:rsid w:val="00703EA8"/>
    <w:rsid w:val="00711FE6"/>
    <w:rsid w:val="007130EE"/>
    <w:rsid w:val="00721619"/>
    <w:rsid w:val="0072232A"/>
    <w:rsid w:val="00724D43"/>
    <w:rsid w:val="00726113"/>
    <w:rsid w:val="00726B03"/>
    <w:rsid w:val="00733B02"/>
    <w:rsid w:val="0074296C"/>
    <w:rsid w:val="00742BA4"/>
    <w:rsid w:val="0074384A"/>
    <w:rsid w:val="0074601F"/>
    <w:rsid w:val="00750B46"/>
    <w:rsid w:val="00751E23"/>
    <w:rsid w:val="007553CF"/>
    <w:rsid w:val="0076254B"/>
    <w:rsid w:val="00762FC9"/>
    <w:rsid w:val="0076796A"/>
    <w:rsid w:val="00767DEB"/>
    <w:rsid w:val="00770D1A"/>
    <w:rsid w:val="007753B2"/>
    <w:rsid w:val="007767E5"/>
    <w:rsid w:val="007812C7"/>
    <w:rsid w:val="007859D2"/>
    <w:rsid w:val="00792289"/>
    <w:rsid w:val="00794B06"/>
    <w:rsid w:val="007A2B95"/>
    <w:rsid w:val="007A43BA"/>
    <w:rsid w:val="007A6663"/>
    <w:rsid w:val="007A685F"/>
    <w:rsid w:val="007B1310"/>
    <w:rsid w:val="007C40CC"/>
    <w:rsid w:val="007C4296"/>
    <w:rsid w:val="007C56C9"/>
    <w:rsid w:val="007C6DA5"/>
    <w:rsid w:val="007D09C7"/>
    <w:rsid w:val="007D17AC"/>
    <w:rsid w:val="007D72FF"/>
    <w:rsid w:val="007E048F"/>
    <w:rsid w:val="007E41A8"/>
    <w:rsid w:val="007F0508"/>
    <w:rsid w:val="007F27E3"/>
    <w:rsid w:val="0080127E"/>
    <w:rsid w:val="00801BB5"/>
    <w:rsid w:val="00811E32"/>
    <w:rsid w:val="00817D63"/>
    <w:rsid w:val="00820CCB"/>
    <w:rsid w:val="0082377C"/>
    <w:rsid w:val="00824510"/>
    <w:rsid w:val="008260B4"/>
    <w:rsid w:val="00830BF2"/>
    <w:rsid w:val="00833834"/>
    <w:rsid w:val="00834405"/>
    <w:rsid w:val="0083506C"/>
    <w:rsid w:val="00837B07"/>
    <w:rsid w:val="00860DC2"/>
    <w:rsid w:val="0086501F"/>
    <w:rsid w:val="00865A29"/>
    <w:rsid w:val="00866522"/>
    <w:rsid w:val="00872192"/>
    <w:rsid w:val="00872F45"/>
    <w:rsid w:val="00874075"/>
    <w:rsid w:val="00876248"/>
    <w:rsid w:val="00896D92"/>
    <w:rsid w:val="008A2B9F"/>
    <w:rsid w:val="008B0418"/>
    <w:rsid w:val="008B2B2B"/>
    <w:rsid w:val="008B5617"/>
    <w:rsid w:val="008C7178"/>
    <w:rsid w:val="008C77F1"/>
    <w:rsid w:val="008E0775"/>
    <w:rsid w:val="008E4768"/>
    <w:rsid w:val="008E48D2"/>
    <w:rsid w:val="008F36C8"/>
    <w:rsid w:val="009037DA"/>
    <w:rsid w:val="009067EB"/>
    <w:rsid w:val="0090704C"/>
    <w:rsid w:val="009209A9"/>
    <w:rsid w:val="0092175A"/>
    <w:rsid w:val="009235BD"/>
    <w:rsid w:val="009255A3"/>
    <w:rsid w:val="00930DC3"/>
    <w:rsid w:val="0093150A"/>
    <w:rsid w:val="00944375"/>
    <w:rsid w:val="009470FC"/>
    <w:rsid w:val="00947F3E"/>
    <w:rsid w:val="00950A7C"/>
    <w:rsid w:val="00954EB0"/>
    <w:rsid w:val="00957BAD"/>
    <w:rsid w:val="00960EF6"/>
    <w:rsid w:val="009619C9"/>
    <w:rsid w:val="00964D7A"/>
    <w:rsid w:val="00964F0C"/>
    <w:rsid w:val="009659B2"/>
    <w:rsid w:val="009758A2"/>
    <w:rsid w:val="00975983"/>
    <w:rsid w:val="009932E5"/>
    <w:rsid w:val="00995953"/>
    <w:rsid w:val="009A4360"/>
    <w:rsid w:val="009B66CC"/>
    <w:rsid w:val="009B6B01"/>
    <w:rsid w:val="009C4EDF"/>
    <w:rsid w:val="009C50D2"/>
    <w:rsid w:val="009C5834"/>
    <w:rsid w:val="009D31CA"/>
    <w:rsid w:val="009E697E"/>
    <w:rsid w:val="009E75EA"/>
    <w:rsid w:val="009F221A"/>
    <w:rsid w:val="009F443C"/>
    <w:rsid w:val="009F4B58"/>
    <w:rsid w:val="009F6A9D"/>
    <w:rsid w:val="00A068FF"/>
    <w:rsid w:val="00A073AA"/>
    <w:rsid w:val="00A07EB4"/>
    <w:rsid w:val="00A12824"/>
    <w:rsid w:val="00A138CC"/>
    <w:rsid w:val="00A14A2E"/>
    <w:rsid w:val="00A152FF"/>
    <w:rsid w:val="00A16309"/>
    <w:rsid w:val="00A30A27"/>
    <w:rsid w:val="00A31C61"/>
    <w:rsid w:val="00A359BA"/>
    <w:rsid w:val="00A41ED8"/>
    <w:rsid w:val="00A47BAC"/>
    <w:rsid w:val="00A51080"/>
    <w:rsid w:val="00A51D6F"/>
    <w:rsid w:val="00A542CA"/>
    <w:rsid w:val="00A56AE7"/>
    <w:rsid w:val="00A60273"/>
    <w:rsid w:val="00A61D7D"/>
    <w:rsid w:val="00A741B8"/>
    <w:rsid w:val="00A8558F"/>
    <w:rsid w:val="00A85EA7"/>
    <w:rsid w:val="00A91AAD"/>
    <w:rsid w:val="00AA0C05"/>
    <w:rsid w:val="00AA19CC"/>
    <w:rsid w:val="00AA2A58"/>
    <w:rsid w:val="00AA57F4"/>
    <w:rsid w:val="00AA5C4D"/>
    <w:rsid w:val="00AA6227"/>
    <w:rsid w:val="00AB0084"/>
    <w:rsid w:val="00AB24F9"/>
    <w:rsid w:val="00AC1CE8"/>
    <w:rsid w:val="00AC66CD"/>
    <w:rsid w:val="00AD1182"/>
    <w:rsid w:val="00AD12FB"/>
    <w:rsid w:val="00AD32B1"/>
    <w:rsid w:val="00AD5B2C"/>
    <w:rsid w:val="00AE7A17"/>
    <w:rsid w:val="00AF77FE"/>
    <w:rsid w:val="00B07076"/>
    <w:rsid w:val="00B10FC3"/>
    <w:rsid w:val="00B14D67"/>
    <w:rsid w:val="00B15C9B"/>
    <w:rsid w:val="00B15E05"/>
    <w:rsid w:val="00B15E8E"/>
    <w:rsid w:val="00B20BD7"/>
    <w:rsid w:val="00B22CD2"/>
    <w:rsid w:val="00B22DD8"/>
    <w:rsid w:val="00B31CFD"/>
    <w:rsid w:val="00B32EC5"/>
    <w:rsid w:val="00B4233E"/>
    <w:rsid w:val="00B4423F"/>
    <w:rsid w:val="00B560B2"/>
    <w:rsid w:val="00B5620C"/>
    <w:rsid w:val="00B564E0"/>
    <w:rsid w:val="00B648D7"/>
    <w:rsid w:val="00B67B4C"/>
    <w:rsid w:val="00B8045C"/>
    <w:rsid w:val="00B8451A"/>
    <w:rsid w:val="00B90496"/>
    <w:rsid w:val="00B95275"/>
    <w:rsid w:val="00B9780C"/>
    <w:rsid w:val="00BA0418"/>
    <w:rsid w:val="00BA6597"/>
    <w:rsid w:val="00BB2684"/>
    <w:rsid w:val="00BB5415"/>
    <w:rsid w:val="00BB6F86"/>
    <w:rsid w:val="00BC140D"/>
    <w:rsid w:val="00BC1CA1"/>
    <w:rsid w:val="00BD118E"/>
    <w:rsid w:val="00BD1DC3"/>
    <w:rsid w:val="00BD2DBC"/>
    <w:rsid w:val="00BE6C52"/>
    <w:rsid w:val="00BE7BAC"/>
    <w:rsid w:val="00BF3194"/>
    <w:rsid w:val="00BF3762"/>
    <w:rsid w:val="00BF657F"/>
    <w:rsid w:val="00BF7C28"/>
    <w:rsid w:val="00C01D8D"/>
    <w:rsid w:val="00C029C2"/>
    <w:rsid w:val="00C04927"/>
    <w:rsid w:val="00C057F1"/>
    <w:rsid w:val="00C16E95"/>
    <w:rsid w:val="00C20740"/>
    <w:rsid w:val="00C31D58"/>
    <w:rsid w:val="00C33795"/>
    <w:rsid w:val="00C36D2D"/>
    <w:rsid w:val="00C3749B"/>
    <w:rsid w:val="00C442CD"/>
    <w:rsid w:val="00C44711"/>
    <w:rsid w:val="00C46BD7"/>
    <w:rsid w:val="00C50EE9"/>
    <w:rsid w:val="00C56FBB"/>
    <w:rsid w:val="00C606AA"/>
    <w:rsid w:val="00C62FDB"/>
    <w:rsid w:val="00C72EEC"/>
    <w:rsid w:val="00C73693"/>
    <w:rsid w:val="00C740BD"/>
    <w:rsid w:val="00C75DF0"/>
    <w:rsid w:val="00C82491"/>
    <w:rsid w:val="00C8693A"/>
    <w:rsid w:val="00C902DF"/>
    <w:rsid w:val="00C9532A"/>
    <w:rsid w:val="00C97209"/>
    <w:rsid w:val="00CA09E4"/>
    <w:rsid w:val="00CA1511"/>
    <w:rsid w:val="00CA2DF3"/>
    <w:rsid w:val="00CC7726"/>
    <w:rsid w:val="00CD06C0"/>
    <w:rsid w:val="00CD12A4"/>
    <w:rsid w:val="00CD1D1B"/>
    <w:rsid w:val="00CD34AE"/>
    <w:rsid w:val="00CF15CA"/>
    <w:rsid w:val="00CF1600"/>
    <w:rsid w:val="00CF70E3"/>
    <w:rsid w:val="00D167B4"/>
    <w:rsid w:val="00D23ACA"/>
    <w:rsid w:val="00D275E6"/>
    <w:rsid w:val="00D27D78"/>
    <w:rsid w:val="00D31D0B"/>
    <w:rsid w:val="00D3478D"/>
    <w:rsid w:val="00D40627"/>
    <w:rsid w:val="00D42BBD"/>
    <w:rsid w:val="00D44D88"/>
    <w:rsid w:val="00D5088A"/>
    <w:rsid w:val="00D513A6"/>
    <w:rsid w:val="00D52062"/>
    <w:rsid w:val="00D52B3A"/>
    <w:rsid w:val="00D558E6"/>
    <w:rsid w:val="00D60B7A"/>
    <w:rsid w:val="00D727C3"/>
    <w:rsid w:val="00D72A5F"/>
    <w:rsid w:val="00D74C4D"/>
    <w:rsid w:val="00D770A6"/>
    <w:rsid w:val="00D869F4"/>
    <w:rsid w:val="00D92000"/>
    <w:rsid w:val="00D9265B"/>
    <w:rsid w:val="00D92824"/>
    <w:rsid w:val="00DB389E"/>
    <w:rsid w:val="00DC1317"/>
    <w:rsid w:val="00DC2340"/>
    <w:rsid w:val="00DC3BA1"/>
    <w:rsid w:val="00DC54CE"/>
    <w:rsid w:val="00DD1F69"/>
    <w:rsid w:val="00DD697B"/>
    <w:rsid w:val="00DE58B5"/>
    <w:rsid w:val="00DF21BA"/>
    <w:rsid w:val="00DF41F8"/>
    <w:rsid w:val="00DF5816"/>
    <w:rsid w:val="00E05D23"/>
    <w:rsid w:val="00E22DB3"/>
    <w:rsid w:val="00E23B4E"/>
    <w:rsid w:val="00E24AA0"/>
    <w:rsid w:val="00E252B5"/>
    <w:rsid w:val="00E25310"/>
    <w:rsid w:val="00E258A7"/>
    <w:rsid w:val="00E30198"/>
    <w:rsid w:val="00E304C2"/>
    <w:rsid w:val="00E47C2B"/>
    <w:rsid w:val="00E52D0C"/>
    <w:rsid w:val="00E53414"/>
    <w:rsid w:val="00E6339C"/>
    <w:rsid w:val="00E72BD9"/>
    <w:rsid w:val="00E82366"/>
    <w:rsid w:val="00E840B4"/>
    <w:rsid w:val="00E84F7F"/>
    <w:rsid w:val="00E92424"/>
    <w:rsid w:val="00E934D8"/>
    <w:rsid w:val="00EB0294"/>
    <w:rsid w:val="00EB09DA"/>
    <w:rsid w:val="00EC3B4C"/>
    <w:rsid w:val="00EC3D7E"/>
    <w:rsid w:val="00EC7D4C"/>
    <w:rsid w:val="00EF3F6B"/>
    <w:rsid w:val="00F0510C"/>
    <w:rsid w:val="00F06797"/>
    <w:rsid w:val="00F11C49"/>
    <w:rsid w:val="00F2214F"/>
    <w:rsid w:val="00F3704C"/>
    <w:rsid w:val="00F41152"/>
    <w:rsid w:val="00F476FC"/>
    <w:rsid w:val="00F555E7"/>
    <w:rsid w:val="00F5567D"/>
    <w:rsid w:val="00F55C73"/>
    <w:rsid w:val="00F62E74"/>
    <w:rsid w:val="00F637FB"/>
    <w:rsid w:val="00F64434"/>
    <w:rsid w:val="00F64DFF"/>
    <w:rsid w:val="00F73564"/>
    <w:rsid w:val="00F77C0A"/>
    <w:rsid w:val="00F95E67"/>
    <w:rsid w:val="00FA102E"/>
    <w:rsid w:val="00FA26D9"/>
    <w:rsid w:val="00FA2A5A"/>
    <w:rsid w:val="00FA4124"/>
    <w:rsid w:val="00FA5AFE"/>
    <w:rsid w:val="00FC57EC"/>
    <w:rsid w:val="00FD2D22"/>
    <w:rsid w:val="00FD73CF"/>
    <w:rsid w:val="00FF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19"/>
      <w:szCs w:val="19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73564"/>
    <w:pPr>
      <w:keepNext/>
      <w:outlineLvl w:val="0"/>
    </w:pPr>
    <w:rPr>
      <w:rFonts w:ascii="Arial Narrow" w:hAnsi="Arial Narrow"/>
      <w:b/>
      <w:bCs/>
      <w:sz w:val="18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F73564"/>
    <w:pPr>
      <w:keepNext/>
      <w:outlineLvl w:val="1"/>
    </w:pPr>
    <w:rPr>
      <w:rFonts w:ascii="Arial Narrow" w:hAnsi="Arial Narrow"/>
      <w:b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F73564"/>
    <w:pPr>
      <w:keepNext/>
      <w:ind w:right="-540"/>
      <w:outlineLvl w:val="3"/>
    </w:pPr>
    <w:rPr>
      <w:rFonts w:ascii="Arial Narrow" w:hAnsi="Arial Narrow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2232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232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2232A"/>
  </w:style>
  <w:style w:type="paragraph" w:styleId="BalloonText">
    <w:name w:val="Balloon Text"/>
    <w:basedOn w:val="Normal"/>
    <w:link w:val="BalloonTextChar"/>
    <w:rsid w:val="00B15E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15E8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F73564"/>
    <w:rPr>
      <w:rFonts w:ascii="Arial Narrow" w:hAnsi="Arial Narrow"/>
      <w:b/>
      <w:bCs/>
      <w:sz w:val="18"/>
      <w:lang w:val="en-US" w:eastAsia="en-US"/>
    </w:rPr>
  </w:style>
  <w:style w:type="character" w:customStyle="1" w:styleId="Heading2Char">
    <w:name w:val="Heading 2 Char"/>
    <w:link w:val="Heading2"/>
    <w:rsid w:val="00F73564"/>
    <w:rPr>
      <w:rFonts w:ascii="Arial Narrow" w:hAnsi="Arial Narrow"/>
      <w:b/>
      <w:lang w:val="en-US" w:eastAsia="en-US"/>
    </w:rPr>
  </w:style>
  <w:style w:type="character" w:customStyle="1" w:styleId="Heading4Char">
    <w:name w:val="Heading 4 Char"/>
    <w:link w:val="Heading4"/>
    <w:rsid w:val="00F73564"/>
    <w:rPr>
      <w:rFonts w:ascii="Arial Narrow" w:hAnsi="Arial Narrow"/>
      <w:b/>
      <w:lang w:val="en-US" w:eastAsia="en-US"/>
    </w:rPr>
  </w:style>
  <w:style w:type="paragraph" w:styleId="Title">
    <w:name w:val="Title"/>
    <w:basedOn w:val="Normal"/>
    <w:link w:val="TitleChar"/>
    <w:qFormat/>
    <w:rsid w:val="00572FC3"/>
    <w:pPr>
      <w:jc w:val="center"/>
    </w:pPr>
    <w:rPr>
      <w:rFonts w:ascii="Arial" w:hAnsi="Arial" w:cs="Arial"/>
      <w:b/>
      <w:bCs/>
      <w:sz w:val="22"/>
      <w:szCs w:val="24"/>
    </w:rPr>
  </w:style>
  <w:style w:type="character" w:customStyle="1" w:styleId="TitleChar">
    <w:name w:val="Title Char"/>
    <w:link w:val="Title"/>
    <w:rsid w:val="00572FC3"/>
    <w:rPr>
      <w:rFonts w:ascii="Arial" w:hAnsi="Arial" w:cs="Arial"/>
      <w:b/>
      <w:bCs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19"/>
      <w:szCs w:val="19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73564"/>
    <w:pPr>
      <w:keepNext/>
      <w:outlineLvl w:val="0"/>
    </w:pPr>
    <w:rPr>
      <w:rFonts w:ascii="Arial Narrow" w:hAnsi="Arial Narrow"/>
      <w:b/>
      <w:bCs/>
      <w:sz w:val="18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F73564"/>
    <w:pPr>
      <w:keepNext/>
      <w:outlineLvl w:val="1"/>
    </w:pPr>
    <w:rPr>
      <w:rFonts w:ascii="Arial Narrow" w:hAnsi="Arial Narrow"/>
      <w:b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F73564"/>
    <w:pPr>
      <w:keepNext/>
      <w:ind w:right="-540"/>
      <w:outlineLvl w:val="3"/>
    </w:pPr>
    <w:rPr>
      <w:rFonts w:ascii="Arial Narrow" w:hAnsi="Arial Narrow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2232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232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2232A"/>
  </w:style>
  <w:style w:type="paragraph" w:styleId="BalloonText">
    <w:name w:val="Balloon Text"/>
    <w:basedOn w:val="Normal"/>
    <w:link w:val="BalloonTextChar"/>
    <w:rsid w:val="00B15E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15E8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F73564"/>
    <w:rPr>
      <w:rFonts w:ascii="Arial Narrow" w:hAnsi="Arial Narrow"/>
      <w:b/>
      <w:bCs/>
      <w:sz w:val="18"/>
      <w:lang w:val="en-US" w:eastAsia="en-US"/>
    </w:rPr>
  </w:style>
  <w:style w:type="character" w:customStyle="1" w:styleId="Heading2Char">
    <w:name w:val="Heading 2 Char"/>
    <w:link w:val="Heading2"/>
    <w:rsid w:val="00F73564"/>
    <w:rPr>
      <w:rFonts w:ascii="Arial Narrow" w:hAnsi="Arial Narrow"/>
      <w:b/>
      <w:lang w:val="en-US" w:eastAsia="en-US"/>
    </w:rPr>
  </w:style>
  <w:style w:type="character" w:customStyle="1" w:styleId="Heading4Char">
    <w:name w:val="Heading 4 Char"/>
    <w:link w:val="Heading4"/>
    <w:rsid w:val="00F73564"/>
    <w:rPr>
      <w:rFonts w:ascii="Arial Narrow" w:hAnsi="Arial Narrow"/>
      <w:b/>
      <w:lang w:val="en-US" w:eastAsia="en-US"/>
    </w:rPr>
  </w:style>
  <w:style w:type="paragraph" w:styleId="Title">
    <w:name w:val="Title"/>
    <w:basedOn w:val="Normal"/>
    <w:link w:val="TitleChar"/>
    <w:qFormat/>
    <w:rsid w:val="00572FC3"/>
    <w:pPr>
      <w:jc w:val="center"/>
    </w:pPr>
    <w:rPr>
      <w:rFonts w:ascii="Arial" w:hAnsi="Arial" w:cs="Arial"/>
      <w:b/>
      <w:bCs/>
      <w:sz w:val="22"/>
      <w:szCs w:val="24"/>
    </w:rPr>
  </w:style>
  <w:style w:type="character" w:customStyle="1" w:styleId="TitleChar">
    <w:name w:val="Title Char"/>
    <w:link w:val="Title"/>
    <w:rsid w:val="00572FC3"/>
    <w:rPr>
      <w:rFonts w:ascii="Arial" w:hAnsi="Arial" w:cs="Arial"/>
      <w:b/>
      <w:bCs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C4686CB-EAE4-42EF-9D7F-DEBE755E4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7B05DA7B</Template>
  <TotalTime>102</TotalTime>
  <Pages>4</Pages>
  <Words>788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Deena Wallace</cp:lastModifiedBy>
  <cp:revision>27</cp:revision>
  <cp:lastPrinted>2012-01-13T18:32:00Z</cp:lastPrinted>
  <dcterms:created xsi:type="dcterms:W3CDTF">2013-01-05T14:43:00Z</dcterms:created>
  <dcterms:modified xsi:type="dcterms:W3CDTF">2013-02-08T19:07:00Z</dcterms:modified>
</cp:coreProperties>
</file>